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Ind w:w="5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72201" w14:paraId="1E27CAF2" w14:textId="77777777" w:rsidTr="00CA0548">
        <w:tc>
          <w:tcPr>
            <w:tcW w:w="9360" w:type="dxa"/>
            <w:tcBorders>
              <w:bottom w:val="single" w:sz="4" w:space="0" w:color="auto"/>
            </w:tcBorders>
          </w:tcPr>
          <w:p w14:paraId="167E088B" w14:textId="0A80D7D1" w:rsidR="00572201" w:rsidRDefault="00572201" w:rsidP="00350D46">
            <w:pPr>
              <w:spacing w:line="240" w:lineRule="auto"/>
            </w:pPr>
            <w:r w:rsidRPr="00350D46">
              <w:rPr>
                <w:b/>
                <w:bCs/>
              </w:rPr>
              <w:t>Central Oregon Rock Collectors</w:t>
            </w:r>
            <w:r>
              <w:t xml:space="preserve"> membership allows the individual or family access to monthly meetings</w:t>
            </w:r>
            <w:r w:rsidR="00350D46">
              <w:t xml:space="preserve"> and educational programs, </w:t>
            </w:r>
            <w:r>
              <w:t>field trips, club library, and additional events and experiences throughout the year.  The club meet</w:t>
            </w:r>
            <w:r w:rsidR="00350D46">
              <w:t>s</w:t>
            </w:r>
            <w:r>
              <w:t xml:space="preserve"> March through Oct</w:t>
            </w:r>
            <w:r w:rsidR="00350D46">
              <w:t>ober, with a holiday party in November.</w:t>
            </w:r>
          </w:p>
          <w:p w14:paraId="218DA3DC" w14:textId="77777777" w:rsidR="00D231BE" w:rsidRDefault="00D231BE" w:rsidP="00350D46">
            <w:pPr>
              <w:spacing w:line="240" w:lineRule="auto"/>
            </w:pPr>
          </w:p>
          <w:p w14:paraId="0CA9F954" w14:textId="26D4153A" w:rsidR="00D231BE" w:rsidRDefault="00D231BE" w:rsidP="00350D46">
            <w:pPr>
              <w:spacing w:line="240" w:lineRule="auto"/>
            </w:pPr>
            <w:r>
              <w:t>Please bring your membership form to a meeting, or mail along with a check or money order to:</w:t>
            </w:r>
          </w:p>
          <w:p w14:paraId="743EB624" w14:textId="0D24A45F" w:rsidR="00D231BE" w:rsidRDefault="00D231BE" w:rsidP="00350D46">
            <w:pPr>
              <w:spacing w:line="240" w:lineRule="auto"/>
            </w:pPr>
            <w:r w:rsidRPr="00D231BE">
              <w:t xml:space="preserve">Central Oregon Rock Collectors (CORC), </w:t>
            </w:r>
            <w:r w:rsidR="006C5AFD">
              <w:t>4817 SW Volcano Ave, Redmond, OR 97756</w:t>
            </w:r>
          </w:p>
          <w:p w14:paraId="6631C38C" w14:textId="71A579CE" w:rsidR="007853C6" w:rsidRDefault="007853C6" w:rsidP="00350D46">
            <w:pPr>
              <w:spacing w:line="240" w:lineRule="auto"/>
            </w:pPr>
          </w:p>
        </w:tc>
      </w:tr>
    </w:tbl>
    <w:p w14:paraId="71526F49" w14:textId="6207053F" w:rsidR="00363C0C" w:rsidRPr="004C6DBB" w:rsidRDefault="00363C0C" w:rsidP="00572201">
      <w:pPr>
        <w:rPr>
          <w:sz w:val="4"/>
          <w:szCs w:val="4"/>
        </w:rPr>
      </w:pP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1"/>
        <w:gridCol w:w="3126"/>
      </w:tblGrid>
      <w:tr w:rsidR="00751710" w14:paraId="404F7616" w14:textId="77777777" w:rsidTr="00751710">
        <w:trPr>
          <w:jc w:val="center"/>
        </w:trPr>
        <w:tc>
          <w:tcPr>
            <w:tcW w:w="6296" w:type="dxa"/>
          </w:tcPr>
          <w:tbl>
            <w:tblPr>
              <w:tblStyle w:val="TableGrid"/>
              <w:tblW w:w="6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1256"/>
              <w:gridCol w:w="537"/>
              <w:gridCol w:w="17"/>
              <w:gridCol w:w="555"/>
              <w:gridCol w:w="563"/>
              <w:gridCol w:w="73"/>
              <w:gridCol w:w="33"/>
              <w:gridCol w:w="130"/>
              <w:gridCol w:w="374"/>
              <w:gridCol w:w="1296"/>
            </w:tblGrid>
            <w:tr w:rsidR="007F61E7" w14:paraId="0134DD28" w14:textId="77777777" w:rsidTr="003D2F59">
              <w:trPr>
                <w:trHeight w:val="513"/>
              </w:trPr>
              <w:tc>
                <w:tcPr>
                  <w:tcW w:w="3334" w:type="dxa"/>
                  <w:gridSpan w:val="3"/>
                </w:tcPr>
                <w:p w14:paraId="3A8F08F0" w14:textId="77777777" w:rsidR="006A6497" w:rsidRPr="00350D46" w:rsidRDefault="006A6497" w:rsidP="003D2F59">
                  <w:pPr>
                    <w:rPr>
                      <w:b/>
                      <w:bCs/>
                    </w:rPr>
                  </w:pPr>
                  <w:r w:rsidRPr="00350D46">
                    <w:rPr>
                      <w:b/>
                      <w:bCs/>
                    </w:rPr>
                    <w:t>Membership Registration</w:t>
                  </w:r>
                </w:p>
              </w:tc>
              <w:tc>
                <w:tcPr>
                  <w:tcW w:w="572" w:type="dxa"/>
                  <w:gridSpan w:val="2"/>
                </w:tcPr>
                <w:p w14:paraId="1C56B92E" w14:textId="77777777" w:rsidR="006A6497" w:rsidRPr="00350D46" w:rsidRDefault="006A6497" w:rsidP="003D2F59">
                  <w:pPr>
                    <w:rPr>
                      <w:b/>
                      <w:bCs/>
                    </w:rPr>
                  </w:pPr>
                  <w:r w:rsidRPr="000159FC">
                    <w:rPr>
                      <w:rFonts w:ascii="Wingdings 2" w:eastAsia="Wingdings 2" w:hAnsi="Wingdings 2" w:cs="Wingdings 2"/>
                      <w:sz w:val="36"/>
                      <w:szCs w:val="36"/>
                    </w:rPr>
                    <w:t>£</w:t>
                  </w:r>
                </w:p>
              </w:tc>
              <w:tc>
                <w:tcPr>
                  <w:tcW w:w="636" w:type="dxa"/>
                  <w:gridSpan w:val="2"/>
                </w:tcPr>
                <w:p w14:paraId="460AD2F5" w14:textId="77777777" w:rsidR="006A6497" w:rsidRPr="00350D46" w:rsidRDefault="006A6497" w:rsidP="003D2F59">
                  <w:pPr>
                    <w:rPr>
                      <w:b/>
                      <w:bCs/>
                    </w:rPr>
                  </w:pPr>
                  <w:r>
                    <w:rPr>
                      <w:b/>
                      <w:bCs/>
                    </w:rPr>
                    <w:t>New</w:t>
                  </w:r>
                </w:p>
              </w:tc>
              <w:tc>
                <w:tcPr>
                  <w:tcW w:w="537" w:type="dxa"/>
                  <w:gridSpan w:val="3"/>
                </w:tcPr>
                <w:p w14:paraId="284BD227" w14:textId="77777777" w:rsidR="006A6497" w:rsidRPr="00350D46" w:rsidRDefault="006A6497" w:rsidP="003D2F59">
                  <w:pPr>
                    <w:rPr>
                      <w:b/>
                      <w:bCs/>
                    </w:rPr>
                  </w:pPr>
                  <w:r w:rsidRPr="000159FC">
                    <w:rPr>
                      <w:rFonts w:ascii="Wingdings 2" w:eastAsia="Wingdings 2" w:hAnsi="Wingdings 2" w:cs="Wingdings 2"/>
                      <w:sz w:val="36"/>
                      <w:szCs w:val="36"/>
                    </w:rPr>
                    <w:t>£</w:t>
                  </w:r>
                </w:p>
              </w:tc>
              <w:tc>
                <w:tcPr>
                  <w:tcW w:w="1296" w:type="dxa"/>
                </w:tcPr>
                <w:p w14:paraId="7FC9F124" w14:textId="77777777" w:rsidR="006A6497" w:rsidRPr="00350D46" w:rsidRDefault="006A6497" w:rsidP="003D2F59">
                  <w:pPr>
                    <w:rPr>
                      <w:b/>
                      <w:bCs/>
                    </w:rPr>
                  </w:pPr>
                  <w:r>
                    <w:rPr>
                      <w:b/>
                      <w:bCs/>
                    </w:rPr>
                    <w:t>Renewal</w:t>
                  </w:r>
                </w:p>
              </w:tc>
            </w:tr>
            <w:tr w:rsidR="006A6497" w14:paraId="170C532F" w14:textId="77777777" w:rsidTr="00393C69">
              <w:trPr>
                <w:trHeight w:val="480"/>
              </w:trPr>
              <w:tc>
                <w:tcPr>
                  <w:tcW w:w="1541" w:type="dxa"/>
                  <w:vAlign w:val="bottom"/>
                </w:tcPr>
                <w:p w14:paraId="6414EA5F" w14:textId="77777777" w:rsidR="006A6497" w:rsidRDefault="006A6497" w:rsidP="006A6497">
                  <w:r>
                    <w:t>Name</w:t>
                  </w:r>
                </w:p>
              </w:tc>
              <w:tc>
                <w:tcPr>
                  <w:tcW w:w="4834" w:type="dxa"/>
                  <w:gridSpan w:val="10"/>
                  <w:tcBorders>
                    <w:bottom w:val="single" w:sz="4" w:space="0" w:color="auto"/>
                  </w:tcBorders>
                  <w:vAlign w:val="bottom"/>
                </w:tcPr>
                <w:p w14:paraId="11702A1D" w14:textId="77777777" w:rsidR="006A6497" w:rsidRDefault="006A6497" w:rsidP="006A6497"/>
              </w:tc>
            </w:tr>
            <w:tr w:rsidR="007F61E7" w14:paraId="004D8EB0" w14:textId="77777777" w:rsidTr="004A65F5">
              <w:trPr>
                <w:trHeight w:val="500"/>
              </w:trPr>
              <w:tc>
                <w:tcPr>
                  <w:tcW w:w="6375" w:type="dxa"/>
                  <w:gridSpan w:val="11"/>
                  <w:vAlign w:val="bottom"/>
                </w:tcPr>
                <w:p w14:paraId="5779481A" w14:textId="77777777" w:rsidR="004C6DBB" w:rsidRPr="004C6DBB" w:rsidRDefault="004C6DBB" w:rsidP="006A6497">
                  <w:pPr>
                    <w:spacing w:line="240" w:lineRule="auto"/>
                    <w:rPr>
                      <w:sz w:val="4"/>
                      <w:szCs w:val="4"/>
                    </w:rPr>
                  </w:pPr>
                </w:p>
                <w:p w14:paraId="4EDFF1D6" w14:textId="786F0E02" w:rsidR="006A6497" w:rsidRDefault="006A6497" w:rsidP="006A6497">
                  <w:pPr>
                    <w:spacing w:line="240" w:lineRule="auto"/>
                  </w:pPr>
                  <w:r>
                    <w:t>Names of additional family members if living at the same address (please list ages if under 18 years old)</w:t>
                  </w:r>
                </w:p>
              </w:tc>
            </w:tr>
            <w:tr w:rsidR="006A6497" w14:paraId="37FD409C" w14:textId="77777777" w:rsidTr="004A65F5">
              <w:trPr>
                <w:trHeight w:val="480"/>
              </w:trPr>
              <w:tc>
                <w:tcPr>
                  <w:tcW w:w="6375" w:type="dxa"/>
                  <w:gridSpan w:val="11"/>
                  <w:tcBorders>
                    <w:bottom w:val="single" w:sz="4" w:space="0" w:color="auto"/>
                  </w:tcBorders>
                  <w:vAlign w:val="bottom"/>
                </w:tcPr>
                <w:p w14:paraId="3A67B7A6" w14:textId="77777777" w:rsidR="006A6497" w:rsidRDefault="006A6497" w:rsidP="006A6497"/>
              </w:tc>
            </w:tr>
            <w:tr w:rsidR="006A6497" w14:paraId="768E875A" w14:textId="77777777" w:rsidTr="00393C69">
              <w:trPr>
                <w:trHeight w:val="500"/>
              </w:trPr>
              <w:tc>
                <w:tcPr>
                  <w:tcW w:w="1541" w:type="dxa"/>
                  <w:tcBorders>
                    <w:top w:val="single" w:sz="4" w:space="0" w:color="auto"/>
                  </w:tcBorders>
                  <w:vAlign w:val="bottom"/>
                </w:tcPr>
                <w:p w14:paraId="09A478B7" w14:textId="77777777" w:rsidR="006A6497" w:rsidRDefault="006A6497" w:rsidP="006A6497">
                  <w:r>
                    <w:t>Street Address</w:t>
                  </w:r>
                </w:p>
              </w:tc>
              <w:tc>
                <w:tcPr>
                  <w:tcW w:w="4834" w:type="dxa"/>
                  <w:gridSpan w:val="10"/>
                  <w:tcBorders>
                    <w:top w:val="single" w:sz="4" w:space="0" w:color="auto"/>
                    <w:bottom w:val="single" w:sz="4" w:space="0" w:color="auto"/>
                  </w:tcBorders>
                  <w:vAlign w:val="bottom"/>
                </w:tcPr>
                <w:p w14:paraId="05B7C85F" w14:textId="77777777" w:rsidR="006A6497" w:rsidRDefault="006A6497" w:rsidP="006A6497"/>
              </w:tc>
            </w:tr>
            <w:tr w:rsidR="008F5227" w14:paraId="19447100" w14:textId="77777777" w:rsidTr="008F5227">
              <w:trPr>
                <w:trHeight w:val="480"/>
              </w:trPr>
              <w:tc>
                <w:tcPr>
                  <w:tcW w:w="1541" w:type="dxa"/>
                  <w:vAlign w:val="bottom"/>
                </w:tcPr>
                <w:p w14:paraId="54EB734B" w14:textId="77777777" w:rsidR="008F5227" w:rsidRDefault="008F5227" w:rsidP="006A6497">
                  <w:r>
                    <w:t>City</w:t>
                  </w:r>
                </w:p>
              </w:tc>
              <w:tc>
                <w:tcPr>
                  <w:tcW w:w="1256" w:type="dxa"/>
                  <w:tcBorders>
                    <w:top w:val="single" w:sz="4" w:space="0" w:color="auto"/>
                  </w:tcBorders>
                  <w:vAlign w:val="bottom"/>
                </w:tcPr>
                <w:p w14:paraId="67B2D7CA" w14:textId="77777777" w:rsidR="008F5227" w:rsidRDefault="008F5227" w:rsidP="006A6497"/>
              </w:tc>
              <w:tc>
                <w:tcPr>
                  <w:tcW w:w="554" w:type="dxa"/>
                  <w:gridSpan w:val="2"/>
                  <w:tcBorders>
                    <w:bottom w:val="single" w:sz="4" w:space="0" w:color="auto"/>
                  </w:tcBorders>
                  <w:vAlign w:val="bottom"/>
                </w:tcPr>
                <w:p w14:paraId="55DEAB2D" w14:textId="2858BB48" w:rsidR="008F5227" w:rsidRDefault="008F5227" w:rsidP="0059205F">
                  <w:pPr>
                    <w:jc w:val="right"/>
                  </w:pPr>
                </w:p>
              </w:tc>
              <w:tc>
                <w:tcPr>
                  <w:tcW w:w="555" w:type="dxa"/>
                  <w:tcBorders>
                    <w:bottom w:val="single" w:sz="4" w:space="0" w:color="auto"/>
                  </w:tcBorders>
                  <w:vAlign w:val="bottom"/>
                </w:tcPr>
                <w:p w14:paraId="530D4E87" w14:textId="734F54B7" w:rsidR="008F5227" w:rsidRDefault="008F5227" w:rsidP="0059205F">
                  <w:pPr>
                    <w:jc w:val="right"/>
                  </w:pPr>
                </w:p>
              </w:tc>
              <w:tc>
                <w:tcPr>
                  <w:tcW w:w="669" w:type="dxa"/>
                  <w:gridSpan w:val="3"/>
                  <w:tcBorders>
                    <w:top w:val="single" w:sz="4" w:space="0" w:color="auto"/>
                  </w:tcBorders>
                  <w:vAlign w:val="center"/>
                </w:tcPr>
                <w:p w14:paraId="53A98DDE" w14:textId="70D302C2" w:rsidR="008F5227" w:rsidRDefault="008F5227" w:rsidP="008F5227">
                  <w:pPr>
                    <w:jc w:val="right"/>
                  </w:pPr>
                  <w:r>
                    <w:t>Zip</w:t>
                  </w:r>
                </w:p>
              </w:tc>
              <w:tc>
                <w:tcPr>
                  <w:tcW w:w="1800" w:type="dxa"/>
                  <w:gridSpan w:val="3"/>
                  <w:tcBorders>
                    <w:top w:val="single" w:sz="4" w:space="0" w:color="auto"/>
                    <w:bottom w:val="single" w:sz="4" w:space="0" w:color="auto"/>
                  </w:tcBorders>
                </w:tcPr>
                <w:p w14:paraId="408A6B55" w14:textId="0981CD31" w:rsidR="008F5227" w:rsidRDefault="008F5227" w:rsidP="006A6497"/>
              </w:tc>
            </w:tr>
            <w:tr w:rsidR="0059205F" w14:paraId="6F69DA2C" w14:textId="77777777" w:rsidTr="00393C69">
              <w:trPr>
                <w:trHeight w:val="480"/>
              </w:trPr>
              <w:tc>
                <w:tcPr>
                  <w:tcW w:w="1541" w:type="dxa"/>
                  <w:vAlign w:val="bottom"/>
                </w:tcPr>
                <w:p w14:paraId="61B56652" w14:textId="0FB5AD59" w:rsidR="0059205F" w:rsidRDefault="0059205F" w:rsidP="006A6497">
                  <w:r>
                    <w:t>Phone</w:t>
                  </w:r>
                </w:p>
              </w:tc>
              <w:tc>
                <w:tcPr>
                  <w:tcW w:w="1256" w:type="dxa"/>
                  <w:tcBorders>
                    <w:top w:val="single" w:sz="4" w:space="0" w:color="auto"/>
                    <w:bottom w:val="single" w:sz="4" w:space="0" w:color="auto"/>
                  </w:tcBorders>
                  <w:vAlign w:val="bottom"/>
                </w:tcPr>
                <w:p w14:paraId="74015AF2" w14:textId="77777777" w:rsidR="0059205F" w:rsidRDefault="0059205F" w:rsidP="006A6497"/>
              </w:tc>
              <w:tc>
                <w:tcPr>
                  <w:tcW w:w="3578" w:type="dxa"/>
                  <w:gridSpan w:val="9"/>
                  <w:tcBorders>
                    <w:bottom w:val="single" w:sz="4" w:space="0" w:color="auto"/>
                  </w:tcBorders>
                  <w:vAlign w:val="bottom"/>
                </w:tcPr>
                <w:p w14:paraId="07234710" w14:textId="609FF831" w:rsidR="0059205F" w:rsidRDefault="0059205F" w:rsidP="006A6497"/>
              </w:tc>
            </w:tr>
            <w:tr w:rsidR="007F61E7" w14:paraId="275B8B92" w14:textId="77777777" w:rsidTr="00393C69">
              <w:trPr>
                <w:trHeight w:val="480"/>
              </w:trPr>
              <w:tc>
                <w:tcPr>
                  <w:tcW w:w="1541" w:type="dxa"/>
                  <w:vAlign w:val="bottom"/>
                </w:tcPr>
                <w:p w14:paraId="71AFCDA9" w14:textId="77777777" w:rsidR="006A6497" w:rsidRDefault="006A6497" w:rsidP="006A6497">
                  <w:r>
                    <w:t>Email</w:t>
                  </w:r>
                </w:p>
              </w:tc>
              <w:tc>
                <w:tcPr>
                  <w:tcW w:w="4834" w:type="dxa"/>
                  <w:gridSpan w:val="10"/>
                  <w:tcBorders>
                    <w:top w:val="single" w:sz="4" w:space="0" w:color="auto"/>
                    <w:bottom w:val="single" w:sz="4" w:space="0" w:color="auto"/>
                  </w:tcBorders>
                  <w:vAlign w:val="bottom"/>
                </w:tcPr>
                <w:p w14:paraId="0071C33C" w14:textId="77777777" w:rsidR="006A6497" w:rsidRDefault="006A6497" w:rsidP="006A6497"/>
              </w:tc>
            </w:tr>
            <w:tr w:rsidR="004A694B" w14:paraId="2AF1CAA1" w14:textId="77777777" w:rsidTr="008F5227">
              <w:trPr>
                <w:trHeight w:val="144"/>
              </w:trPr>
              <w:tc>
                <w:tcPr>
                  <w:tcW w:w="2797" w:type="dxa"/>
                  <w:gridSpan w:val="2"/>
                </w:tcPr>
                <w:p w14:paraId="3AF87BD5" w14:textId="77777777" w:rsidR="00841F95" w:rsidRPr="00841F95" w:rsidRDefault="00841F95" w:rsidP="004A694B">
                  <w:pPr>
                    <w:spacing w:line="240" w:lineRule="auto"/>
                    <w:rPr>
                      <w:sz w:val="4"/>
                      <w:szCs w:val="4"/>
                    </w:rPr>
                  </w:pPr>
                </w:p>
                <w:p w14:paraId="411BE3E7" w14:textId="77777777" w:rsidR="005B5E6F" w:rsidRPr="005B5E6F" w:rsidRDefault="005B5E6F" w:rsidP="004A694B">
                  <w:pPr>
                    <w:spacing w:line="240" w:lineRule="auto"/>
                    <w:rPr>
                      <w:sz w:val="4"/>
                      <w:szCs w:val="4"/>
                    </w:rPr>
                  </w:pPr>
                </w:p>
                <w:p w14:paraId="10899BA8" w14:textId="0830543A" w:rsidR="004A694B" w:rsidRDefault="00684BE7" w:rsidP="004A694B">
                  <w:pPr>
                    <w:spacing w:line="240" w:lineRule="auto"/>
                    <w:rPr>
                      <w:szCs w:val="22"/>
                    </w:rPr>
                  </w:pPr>
                  <w:r w:rsidRPr="00684BE7">
                    <w:rPr>
                      <w:szCs w:val="22"/>
                    </w:rPr>
                    <w:t>Membership Type</w:t>
                  </w:r>
                  <w:r>
                    <w:rPr>
                      <w:szCs w:val="22"/>
                    </w:rPr>
                    <w:t>:</w:t>
                  </w:r>
                </w:p>
                <w:p w14:paraId="7FD1D04D" w14:textId="751A6460" w:rsidR="00684BE7" w:rsidRPr="00684BE7" w:rsidRDefault="00684BE7" w:rsidP="004A694B">
                  <w:pPr>
                    <w:spacing w:line="240" w:lineRule="auto"/>
                    <w:rPr>
                      <w:sz w:val="4"/>
                      <w:szCs w:val="4"/>
                    </w:rPr>
                  </w:pPr>
                </w:p>
              </w:tc>
              <w:tc>
                <w:tcPr>
                  <w:tcW w:w="537" w:type="dxa"/>
                </w:tcPr>
                <w:p w14:paraId="2F310ABE" w14:textId="77777777" w:rsidR="004A694B" w:rsidRPr="004A694B" w:rsidRDefault="004A694B" w:rsidP="004A694B">
                  <w:pPr>
                    <w:rPr>
                      <w:rFonts w:ascii="CentraleSans Book" w:hAnsi="CentraleSans Book"/>
                      <w:sz w:val="4"/>
                      <w:szCs w:val="4"/>
                    </w:rPr>
                  </w:pPr>
                </w:p>
              </w:tc>
              <w:tc>
                <w:tcPr>
                  <w:tcW w:w="1135" w:type="dxa"/>
                  <w:gridSpan w:val="3"/>
                </w:tcPr>
                <w:p w14:paraId="0775DCBD" w14:textId="77777777" w:rsidR="004A694B" w:rsidRPr="004A694B" w:rsidRDefault="004A694B" w:rsidP="004A694B">
                  <w:pPr>
                    <w:rPr>
                      <w:sz w:val="4"/>
                      <w:szCs w:val="4"/>
                    </w:rPr>
                  </w:pPr>
                </w:p>
              </w:tc>
              <w:tc>
                <w:tcPr>
                  <w:tcW w:w="236" w:type="dxa"/>
                  <w:gridSpan w:val="3"/>
                </w:tcPr>
                <w:p w14:paraId="4FA1FD99" w14:textId="77777777" w:rsidR="004A694B" w:rsidRPr="004A694B" w:rsidRDefault="004A694B" w:rsidP="004A694B">
                  <w:pPr>
                    <w:rPr>
                      <w:rFonts w:ascii="CentraleSans Book" w:hAnsi="CentraleSans Book"/>
                      <w:sz w:val="4"/>
                      <w:szCs w:val="4"/>
                    </w:rPr>
                  </w:pPr>
                </w:p>
              </w:tc>
              <w:tc>
                <w:tcPr>
                  <w:tcW w:w="1670" w:type="dxa"/>
                  <w:gridSpan w:val="2"/>
                </w:tcPr>
                <w:p w14:paraId="148AC69A" w14:textId="77777777" w:rsidR="004A694B" w:rsidRPr="004A694B" w:rsidRDefault="004A694B" w:rsidP="004A694B">
                  <w:pPr>
                    <w:rPr>
                      <w:sz w:val="4"/>
                      <w:szCs w:val="4"/>
                    </w:rPr>
                  </w:pPr>
                </w:p>
              </w:tc>
            </w:tr>
            <w:tr w:rsidR="007F61E7" w14:paraId="44F5CDFF" w14:textId="77777777" w:rsidTr="00D63642">
              <w:trPr>
                <w:trHeight w:val="20"/>
              </w:trPr>
              <w:tc>
                <w:tcPr>
                  <w:tcW w:w="1541" w:type="dxa"/>
                  <w:vAlign w:val="bottom"/>
                </w:tcPr>
                <w:p w14:paraId="0887E3B5" w14:textId="77777777" w:rsidR="006A6497" w:rsidRDefault="006A6497" w:rsidP="006A6497">
                  <w:pPr>
                    <w:jc w:val="right"/>
                  </w:pPr>
                  <w:r w:rsidRPr="000159FC">
                    <w:rPr>
                      <w:rFonts w:ascii="Wingdings 2" w:eastAsia="Wingdings 2" w:hAnsi="Wingdings 2" w:cs="Wingdings 2"/>
                      <w:sz w:val="36"/>
                      <w:szCs w:val="36"/>
                    </w:rPr>
                    <w:t>£</w:t>
                  </w:r>
                </w:p>
              </w:tc>
              <w:tc>
                <w:tcPr>
                  <w:tcW w:w="1793" w:type="dxa"/>
                  <w:gridSpan w:val="2"/>
                </w:tcPr>
                <w:p w14:paraId="60373B2B" w14:textId="77777777" w:rsidR="006A6497" w:rsidRDefault="006A6497" w:rsidP="006A6497">
                  <w:r>
                    <w:t>Individual $20/yr</w:t>
                  </w:r>
                </w:p>
              </w:tc>
              <w:tc>
                <w:tcPr>
                  <w:tcW w:w="572" w:type="dxa"/>
                  <w:gridSpan w:val="2"/>
                  <w:vAlign w:val="bottom"/>
                </w:tcPr>
                <w:p w14:paraId="41E5C51A" w14:textId="77777777" w:rsidR="006A6497" w:rsidRDefault="006A6497" w:rsidP="006A6497">
                  <w:pPr>
                    <w:jc w:val="right"/>
                  </w:pPr>
                  <w:r w:rsidRPr="000159FC">
                    <w:rPr>
                      <w:rFonts w:ascii="Wingdings 2" w:eastAsia="Wingdings 2" w:hAnsi="Wingdings 2" w:cs="Wingdings 2"/>
                      <w:sz w:val="36"/>
                      <w:szCs w:val="36"/>
                    </w:rPr>
                    <w:t>£</w:t>
                  </w:r>
                </w:p>
              </w:tc>
              <w:tc>
                <w:tcPr>
                  <w:tcW w:w="2469" w:type="dxa"/>
                  <w:gridSpan w:val="6"/>
                </w:tcPr>
                <w:p w14:paraId="26C7402D" w14:textId="77777777" w:rsidR="006A6497" w:rsidRDefault="006A6497" w:rsidP="006A6497">
                  <w:r>
                    <w:t>Household $25/yr</w:t>
                  </w:r>
                </w:p>
              </w:tc>
            </w:tr>
            <w:tr w:rsidR="007F61E7" w14:paraId="6F92B3B3" w14:textId="77777777" w:rsidTr="00393C69">
              <w:trPr>
                <w:trHeight w:val="480"/>
              </w:trPr>
              <w:tc>
                <w:tcPr>
                  <w:tcW w:w="1541" w:type="dxa"/>
                </w:tcPr>
                <w:p w14:paraId="24EC8CB3" w14:textId="77777777" w:rsidR="006A6497" w:rsidRPr="000159FC" w:rsidRDefault="006A6497" w:rsidP="006A6497">
                  <w:pPr>
                    <w:jc w:val="right"/>
                    <w:rPr>
                      <w:rFonts w:ascii="CentraleSans Book" w:hAnsi="CentraleSans Book"/>
                      <w:sz w:val="36"/>
                      <w:szCs w:val="36"/>
                    </w:rPr>
                  </w:pPr>
                  <w:r w:rsidRPr="000159FC">
                    <w:rPr>
                      <w:rFonts w:ascii="Wingdings 2" w:eastAsia="Wingdings 2" w:hAnsi="Wingdings 2" w:cs="Wingdings 2"/>
                      <w:sz w:val="36"/>
                      <w:szCs w:val="36"/>
                    </w:rPr>
                    <w:t>£</w:t>
                  </w:r>
                </w:p>
              </w:tc>
              <w:tc>
                <w:tcPr>
                  <w:tcW w:w="1793" w:type="dxa"/>
                  <w:gridSpan w:val="2"/>
                </w:tcPr>
                <w:p w14:paraId="21DE796F" w14:textId="77777777" w:rsidR="006A6497" w:rsidRDefault="006A6497" w:rsidP="006A6497">
                  <w:r>
                    <w:t>Junior $5/yr</w:t>
                  </w:r>
                </w:p>
              </w:tc>
              <w:tc>
                <w:tcPr>
                  <w:tcW w:w="3041" w:type="dxa"/>
                  <w:gridSpan w:val="8"/>
                  <w:vAlign w:val="bottom"/>
                </w:tcPr>
                <w:p w14:paraId="5B97175F" w14:textId="77777777" w:rsidR="006A6497" w:rsidRDefault="006A6497" w:rsidP="006A6497">
                  <w:pPr>
                    <w:spacing w:line="240" w:lineRule="auto"/>
                    <w:rPr>
                      <w:sz w:val="16"/>
                      <w:szCs w:val="16"/>
                    </w:rPr>
                  </w:pPr>
                  <w:r w:rsidRPr="00D231BE">
                    <w:rPr>
                      <w:sz w:val="16"/>
                      <w:szCs w:val="16"/>
                    </w:rPr>
                    <w:t>Note: Junior memberships are for minors who are accompanied by a club member from a different household.</w:t>
                  </w:r>
                </w:p>
                <w:p w14:paraId="6EE558F5" w14:textId="380965E7" w:rsidR="00684BE7" w:rsidRPr="00D231BE" w:rsidRDefault="00684BE7" w:rsidP="006A6497">
                  <w:pPr>
                    <w:spacing w:line="240" w:lineRule="auto"/>
                    <w:rPr>
                      <w:sz w:val="16"/>
                      <w:szCs w:val="16"/>
                    </w:rPr>
                  </w:pPr>
                </w:p>
              </w:tc>
            </w:tr>
            <w:tr w:rsidR="0006657E" w14:paraId="1BB70B82" w14:textId="77777777" w:rsidTr="00D04651">
              <w:trPr>
                <w:trHeight w:val="480"/>
              </w:trPr>
              <w:tc>
                <w:tcPr>
                  <w:tcW w:w="6375" w:type="dxa"/>
                  <w:gridSpan w:val="11"/>
                </w:tcPr>
                <w:p w14:paraId="190CD0E8" w14:textId="6BA0FCEE" w:rsidR="0006657E" w:rsidRPr="00D231BE" w:rsidRDefault="0006657E" w:rsidP="00684BE7">
                  <w:pPr>
                    <w:spacing w:line="240" w:lineRule="auto"/>
                    <w:rPr>
                      <w:sz w:val="16"/>
                      <w:szCs w:val="16"/>
                    </w:rPr>
                  </w:pPr>
                  <w:r>
                    <w:rPr>
                      <w:sz w:val="16"/>
                      <w:szCs w:val="16"/>
                    </w:rPr>
                    <w:t>Note:  CORC will not share your personal information with other individuals or organizations, outside of regular club business.  Photographs</w:t>
                  </w:r>
                  <w:r w:rsidR="00847DD4">
                    <w:rPr>
                      <w:sz w:val="16"/>
                      <w:szCs w:val="16"/>
                    </w:rPr>
                    <w:t xml:space="preserve"> or videos</w:t>
                  </w:r>
                  <w:r>
                    <w:rPr>
                      <w:sz w:val="16"/>
                      <w:szCs w:val="16"/>
                    </w:rPr>
                    <w:t xml:space="preserve"> of meetings, events and field trips may be published in our newsletter</w:t>
                  </w:r>
                  <w:r w:rsidR="00847DD4">
                    <w:rPr>
                      <w:sz w:val="16"/>
                      <w:szCs w:val="16"/>
                    </w:rPr>
                    <w:t>,</w:t>
                  </w:r>
                  <w:r>
                    <w:rPr>
                      <w:sz w:val="16"/>
                      <w:szCs w:val="16"/>
                    </w:rPr>
                    <w:t xml:space="preserve"> website, or Facebook page.  Please contact a board member if you have any specific privacy concerns.</w:t>
                  </w:r>
                </w:p>
              </w:tc>
            </w:tr>
          </w:tbl>
          <w:p w14:paraId="79F5CC41" w14:textId="77777777" w:rsidR="006A6497" w:rsidRDefault="006A6497" w:rsidP="006A6497"/>
        </w:tc>
        <w:tc>
          <w:tcPr>
            <w:tcW w:w="2884" w:type="dxa"/>
          </w:tcPr>
          <w:tbl>
            <w:tblPr>
              <w:tblStyle w:val="TableGrid"/>
              <w:tblW w:w="288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236"/>
              <w:gridCol w:w="604"/>
              <w:gridCol w:w="2040"/>
            </w:tblGrid>
            <w:tr w:rsidR="00743521" w14:paraId="55FF29D1" w14:textId="77777777" w:rsidTr="00CA0548">
              <w:trPr>
                <w:trHeight w:val="1153"/>
              </w:trPr>
              <w:tc>
                <w:tcPr>
                  <w:tcW w:w="236" w:type="dxa"/>
                  <w:tcBorders>
                    <w:top w:val="single" w:sz="12" w:space="0" w:color="auto"/>
                    <w:left w:val="single" w:sz="12" w:space="0" w:color="auto"/>
                    <w:bottom w:val="nil"/>
                    <w:right w:val="nil"/>
                  </w:tcBorders>
                  <w:vAlign w:val="center"/>
                </w:tcPr>
                <w:p w14:paraId="5A8C2643" w14:textId="77777777" w:rsidR="00743521" w:rsidRPr="00743521" w:rsidRDefault="00743521" w:rsidP="00743521">
                  <w:pPr>
                    <w:spacing w:line="240" w:lineRule="auto"/>
                    <w:rPr>
                      <w:sz w:val="4"/>
                      <w:szCs w:val="4"/>
                    </w:rPr>
                  </w:pPr>
                </w:p>
              </w:tc>
              <w:tc>
                <w:tcPr>
                  <w:tcW w:w="2644" w:type="dxa"/>
                  <w:gridSpan w:val="2"/>
                  <w:tcBorders>
                    <w:top w:val="single" w:sz="12" w:space="0" w:color="auto"/>
                    <w:left w:val="nil"/>
                    <w:right w:val="single" w:sz="12" w:space="0" w:color="auto"/>
                  </w:tcBorders>
                </w:tcPr>
                <w:p w14:paraId="4B56A4DA" w14:textId="69897CF8" w:rsidR="00743521" w:rsidRPr="00414CE3" w:rsidRDefault="00743521" w:rsidP="003F4F39">
                  <w:pPr>
                    <w:spacing w:line="240" w:lineRule="auto"/>
                    <w:rPr>
                      <w:sz w:val="18"/>
                      <w:szCs w:val="18"/>
                    </w:rPr>
                  </w:pPr>
                  <w:r w:rsidRPr="00414CE3">
                    <w:rPr>
                      <w:sz w:val="18"/>
                      <w:szCs w:val="18"/>
                    </w:rPr>
                    <w:t>As a member of CORC, I understand that the club depends on the time and work of many volunteers.  I am indicating the areas in which I will offer, or can be called upon, to volunteer during the year:</w:t>
                  </w:r>
                </w:p>
              </w:tc>
            </w:tr>
            <w:tr w:rsidR="00743521" w14:paraId="08EE8174" w14:textId="77777777" w:rsidTr="00CA0548">
              <w:trPr>
                <w:trHeight w:val="301"/>
              </w:trPr>
              <w:tc>
                <w:tcPr>
                  <w:tcW w:w="236" w:type="dxa"/>
                  <w:tcBorders>
                    <w:top w:val="nil"/>
                    <w:left w:val="single" w:sz="12" w:space="0" w:color="auto"/>
                    <w:bottom w:val="nil"/>
                  </w:tcBorders>
                  <w:vAlign w:val="center"/>
                </w:tcPr>
                <w:p w14:paraId="7BB12DC7" w14:textId="77777777" w:rsidR="00743521" w:rsidRDefault="00743521" w:rsidP="00743521"/>
              </w:tc>
              <w:tc>
                <w:tcPr>
                  <w:tcW w:w="604" w:type="dxa"/>
                  <w:tcBorders>
                    <w:top w:val="nil"/>
                    <w:bottom w:val="single" w:sz="4" w:space="0" w:color="auto"/>
                  </w:tcBorders>
                </w:tcPr>
                <w:p w14:paraId="0865A6B1" w14:textId="342E9FB2" w:rsidR="00743521" w:rsidRDefault="00743521" w:rsidP="006A6497"/>
              </w:tc>
              <w:tc>
                <w:tcPr>
                  <w:tcW w:w="2040" w:type="dxa"/>
                  <w:tcBorders>
                    <w:right w:val="single" w:sz="12" w:space="0" w:color="auto"/>
                  </w:tcBorders>
                  <w:vAlign w:val="bottom"/>
                </w:tcPr>
                <w:p w14:paraId="38F422F9" w14:textId="58A25E23" w:rsidR="00743521" w:rsidRPr="00414CE3" w:rsidRDefault="00743521" w:rsidP="00E868D9">
                  <w:pPr>
                    <w:rPr>
                      <w:sz w:val="18"/>
                      <w:szCs w:val="18"/>
                    </w:rPr>
                  </w:pPr>
                  <w:r w:rsidRPr="00414CE3">
                    <w:rPr>
                      <w:sz w:val="18"/>
                      <w:szCs w:val="18"/>
                    </w:rPr>
                    <w:t>Meeting setup/cleanup</w:t>
                  </w:r>
                </w:p>
              </w:tc>
            </w:tr>
            <w:tr w:rsidR="00743521" w14:paraId="078CA87D" w14:textId="77777777" w:rsidTr="00CA0548">
              <w:trPr>
                <w:trHeight w:val="297"/>
              </w:trPr>
              <w:tc>
                <w:tcPr>
                  <w:tcW w:w="236" w:type="dxa"/>
                  <w:tcBorders>
                    <w:top w:val="nil"/>
                    <w:left w:val="single" w:sz="12" w:space="0" w:color="auto"/>
                    <w:bottom w:val="nil"/>
                  </w:tcBorders>
                  <w:vAlign w:val="center"/>
                </w:tcPr>
                <w:p w14:paraId="64CCF17C" w14:textId="77777777" w:rsidR="00743521" w:rsidRDefault="00743521" w:rsidP="00743521"/>
              </w:tc>
              <w:tc>
                <w:tcPr>
                  <w:tcW w:w="604" w:type="dxa"/>
                  <w:tcBorders>
                    <w:top w:val="single" w:sz="4" w:space="0" w:color="auto"/>
                    <w:bottom w:val="single" w:sz="4" w:space="0" w:color="auto"/>
                  </w:tcBorders>
                </w:tcPr>
                <w:p w14:paraId="35D2C390" w14:textId="1F178819" w:rsidR="00743521" w:rsidRDefault="00743521" w:rsidP="006A6497"/>
              </w:tc>
              <w:tc>
                <w:tcPr>
                  <w:tcW w:w="2040" w:type="dxa"/>
                  <w:tcBorders>
                    <w:right w:val="single" w:sz="12" w:space="0" w:color="auto"/>
                  </w:tcBorders>
                  <w:vAlign w:val="bottom"/>
                </w:tcPr>
                <w:p w14:paraId="0604F737" w14:textId="47D8C507" w:rsidR="00743521" w:rsidRPr="00414CE3" w:rsidRDefault="00743521" w:rsidP="00E868D9">
                  <w:pPr>
                    <w:rPr>
                      <w:sz w:val="18"/>
                      <w:szCs w:val="18"/>
                    </w:rPr>
                  </w:pPr>
                  <w:r w:rsidRPr="00414CE3">
                    <w:rPr>
                      <w:sz w:val="18"/>
                      <w:szCs w:val="18"/>
                    </w:rPr>
                    <w:t>Field trip planning</w:t>
                  </w:r>
                </w:p>
              </w:tc>
            </w:tr>
            <w:tr w:rsidR="00743521" w14:paraId="3E516988" w14:textId="77777777" w:rsidTr="00CA0548">
              <w:trPr>
                <w:trHeight w:val="297"/>
              </w:trPr>
              <w:tc>
                <w:tcPr>
                  <w:tcW w:w="236" w:type="dxa"/>
                  <w:tcBorders>
                    <w:top w:val="nil"/>
                    <w:left w:val="single" w:sz="12" w:space="0" w:color="auto"/>
                    <w:bottom w:val="nil"/>
                  </w:tcBorders>
                  <w:vAlign w:val="center"/>
                </w:tcPr>
                <w:p w14:paraId="4523B55B" w14:textId="77777777" w:rsidR="00743521" w:rsidRDefault="00743521" w:rsidP="00743521"/>
              </w:tc>
              <w:tc>
                <w:tcPr>
                  <w:tcW w:w="604" w:type="dxa"/>
                  <w:tcBorders>
                    <w:top w:val="single" w:sz="4" w:space="0" w:color="auto"/>
                    <w:bottom w:val="single" w:sz="4" w:space="0" w:color="auto"/>
                  </w:tcBorders>
                </w:tcPr>
                <w:p w14:paraId="45BE7E36" w14:textId="22021671" w:rsidR="00743521" w:rsidRDefault="00743521" w:rsidP="006A6497"/>
              </w:tc>
              <w:tc>
                <w:tcPr>
                  <w:tcW w:w="2040" w:type="dxa"/>
                  <w:tcBorders>
                    <w:right w:val="single" w:sz="12" w:space="0" w:color="auto"/>
                  </w:tcBorders>
                  <w:vAlign w:val="bottom"/>
                </w:tcPr>
                <w:p w14:paraId="3A287D08" w14:textId="570CF4B1" w:rsidR="00743521" w:rsidRPr="00414CE3" w:rsidRDefault="00743521" w:rsidP="00E868D9">
                  <w:pPr>
                    <w:rPr>
                      <w:sz w:val="18"/>
                      <w:szCs w:val="18"/>
                    </w:rPr>
                  </w:pPr>
                  <w:r w:rsidRPr="00414CE3">
                    <w:rPr>
                      <w:sz w:val="18"/>
                      <w:szCs w:val="18"/>
                    </w:rPr>
                    <w:t>Annual summer picnic/auction</w:t>
                  </w:r>
                </w:p>
              </w:tc>
            </w:tr>
            <w:tr w:rsidR="00743521" w14:paraId="456396A9" w14:textId="77777777" w:rsidTr="00CA0548">
              <w:trPr>
                <w:trHeight w:val="297"/>
              </w:trPr>
              <w:tc>
                <w:tcPr>
                  <w:tcW w:w="236" w:type="dxa"/>
                  <w:tcBorders>
                    <w:top w:val="nil"/>
                    <w:left w:val="single" w:sz="12" w:space="0" w:color="auto"/>
                    <w:bottom w:val="nil"/>
                  </w:tcBorders>
                  <w:vAlign w:val="center"/>
                </w:tcPr>
                <w:p w14:paraId="170A8E7F" w14:textId="77777777" w:rsidR="00743521" w:rsidRDefault="00743521" w:rsidP="00743521"/>
              </w:tc>
              <w:tc>
                <w:tcPr>
                  <w:tcW w:w="604" w:type="dxa"/>
                  <w:tcBorders>
                    <w:top w:val="single" w:sz="4" w:space="0" w:color="auto"/>
                    <w:bottom w:val="single" w:sz="4" w:space="0" w:color="auto"/>
                  </w:tcBorders>
                </w:tcPr>
                <w:p w14:paraId="34E2E2C9" w14:textId="3D6CEE9B" w:rsidR="00743521" w:rsidRDefault="00743521" w:rsidP="006A6497"/>
              </w:tc>
              <w:tc>
                <w:tcPr>
                  <w:tcW w:w="2040" w:type="dxa"/>
                  <w:tcBorders>
                    <w:right w:val="single" w:sz="12" w:space="0" w:color="auto"/>
                  </w:tcBorders>
                  <w:vAlign w:val="bottom"/>
                </w:tcPr>
                <w:p w14:paraId="544A6723" w14:textId="1D747889" w:rsidR="00743521" w:rsidRPr="00414CE3" w:rsidRDefault="00743521" w:rsidP="00E868D9">
                  <w:pPr>
                    <w:rPr>
                      <w:sz w:val="18"/>
                      <w:szCs w:val="18"/>
                    </w:rPr>
                  </w:pPr>
                  <w:r w:rsidRPr="00414CE3">
                    <w:rPr>
                      <w:sz w:val="18"/>
                      <w:szCs w:val="18"/>
                    </w:rPr>
                    <w:t>Holiday party</w:t>
                  </w:r>
                </w:p>
              </w:tc>
            </w:tr>
            <w:tr w:rsidR="00743521" w14:paraId="0E2C277D" w14:textId="77777777" w:rsidTr="00CA0548">
              <w:trPr>
                <w:trHeight w:val="297"/>
              </w:trPr>
              <w:tc>
                <w:tcPr>
                  <w:tcW w:w="236" w:type="dxa"/>
                  <w:tcBorders>
                    <w:top w:val="nil"/>
                    <w:left w:val="single" w:sz="12" w:space="0" w:color="auto"/>
                    <w:bottom w:val="nil"/>
                  </w:tcBorders>
                  <w:vAlign w:val="center"/>
                </w:tcPr>
                <w:p w14:paraId="15B52D21" w14:textId="77777777" w:rsidR="00743521" w:rsidRDefault="00743521" w:rsidP="00743521"/>
              </w:tc>
              <w:tc>
                <w:tcPr>
                  <w:tcW w:w="604" w:type="dxa"/>
                  <w:tcBorders>
                    <w:top w:val="single" w:sz="4" w:space="0" w:color="auto"/>
                    <w:bottom w:val="single" w:sz="4" w:space="0" w:color="auto"/>
                  </w:tcBorders>
                </w:tcPr>
                <w:p w14:paraId="342BD4A1" w14:textId="69EBCA1A" w:rsidR="00743521" w:rsidRDefault="00743521" w:rsidP="006A6497"/>
              </w:tc>
              <w:tc>
                <w:tcPr>
                  <w:tcW w:w="2040" w:type="dxa"/>
                  <w:tcBorders>
                    <w:right w:val="single" w:sz="12" w:space="0" w:color="auto"/>
                  </w:tcBorders>
                  <w:vAlign w:val="bottom"/>
                </w:tcPr>
                <w:p w14:paraId="1897AF48" w14:textId="77C64111" w:rsidR="00743521" w:rsidRPr="00414CE3" w:rsidRDefault="008C24C8" w:rsidP="00E868D9">
                  <w:pPr>
                    <w:rPr>
                      <w:sz w:val="18"/>
                      <w:szCs w:val="18"/>
                    </w:rPr>
                  </w:pPr>
                  <w:r>
                    <w:rPr>
                      <w:sz w:val="18"/>
                      <w:szCs w:val="18"/>
                    </w:rPr>
                    <w:t>Community outreach</w:t>
                  </w:r>
                </w:p>
              </w:tc>
            </w:tr>
            <w:tr w:rsidR="00743521" w14:paraId="73775EB8" w14:textId="77777777" w:rsidTr="00CA0548">
              <w:trPr>
                <w:trHeight w:val="297"/>
              </w:trPr>
              <w:tc>
                <w:tcPr>
                  <w:tcW w:w="236" w:type="dxa"/>
                  <w:tcBorders>
                    <w:top w:val="nil"/>
                    <w:left w:val="single" w:sz="12" w:space="0" w:color="auto"/>
                    <w:bottom w:val="nil"/>
                  </w:tcBorders>
                  <w:vAlign w:val="center"/>
                </w:tcPr>
                <w:p w14:paraId="6F19B5B1" w14:textId="77777777" w:rsidR="00743521" w:rsidRDefault="00743521" w:rsidP="00743521"/>
              </w:tc>
              <w:tc>
                <w:tcPr>
                  <w:tcW w:w="604" w:type="dxa"/>
                  <w:tcBorders>
                    <w:top w:val="single" w:sz="4" w:space="0" w:color="auto"/>
                    <w:bottom w:val="single" w:sz="4" w:space="0" w:color="auto"/>
                  </w:tcBorders>
                </w:tcPr>
                <w:p w14:paraId="20C71E6B" w14:textId="1111B356" w:rsidR="00743521" w:rsidRDefault="00743521" w:rsidP="006A6497"/>
              </w:tc>
              <w:tc>
                <w:tcPr>
                  <w:tcW w:w="2040" w:type="dxa"/>
                  <w:tcBorders>
                    <w:right w:val="single" w:sz="12" w:space="0" w:color="auto"/>
                  </w:tcBorders>
                  <w:vAlign w:val="bottom"/>
                </w:tcPr>
                <w:p w14:paraId="4EF3A114" w14:textId="16A6821C" w:rsidR="00743521" w:rsidRPr="00414CE3" w:rsidRDefault="00743521" w:rsidP="00E868D9">
                  <w:pPr>
                    <w:rPr>
                      <w:sz w:val="18"/>
                      <w:szCs w:val="18"/>
                    </w:rPr>
                  </w:pPr>
                  <w:r w:rsidRPr="00414CE3">
                    <w:rPr>
                      <w:sz w:val="18"/>
                      <w:szCs w:val="18"/>
                    </w:rPr>
                    <w:t>Programs</w:t>
                  </w:r>
                </w:p>
              </w:tc>
            </w:tr>
            <w:tr w:rsidR="00743521" w14:paraId="5F7AD331" w14:textId="77777777" w:rsidTr="00CA0548">
              <w:trPr>
                <w:trHeight w:val="297"/>
              </w:trPr>
              <w:tc>
                <w:tcPr>
                  <w:tcW w:w="236" w:type="dxa"/>
                  <w:tcBorders>
                    <w:top w:val="nil"/>
                    <w:left w:val="single" w:sz="12" w:space="0" w:color="auto"/>
                    <w:bottom w:val="nil"/>
                  </w:tcBorders>
                  <w:vAlign w:val="center"/>
                </w:tcPr>
                <w:p w14:paraId="1B4D23C7" w14:textId="77777777" w:rsidR="00743521" w:rsidRDefault="00743521" w:rsidP="00743521"/>
              </w:tc>
              <w:tc>
                <w:tcPr>
                  <w:tcW w:w="604" w:type="dxa"/>
                  <w:tcBorders>
                    <w:top w:val="single" w:sz="4" w:space="0" w:color="auto"/>
                    <w:bottom w:val="single" w:sz="4" w:space="0" w:color="auto"/>
                  </w:tcBorders>
                </w:tcPr>
                <w:p w14:paraId="796A8A03" w14:textId="42F710D2" w:rsidR="00743521" w:rsidRDefault="00743521" w:rsidP="006A6497"/>
              </w:tc>
              <w:tc>
                <w:tcPr>
                  <w:tcW w:w="2040" w:type="dxa"/>
                  <w:tcBorders>
                    <w:right w:val="single" w:sz="12" w:space="0" w:color="auto"/>
                  </w:tcBorders>
                  <w:vAlign w:val="bottom"/>
                </w:tcPr>
                <w:p w14:paraId="474FE7C2" w14:textId="1735FEBB" w:rsidR="00743521" w:rsidRPr="00414CE3" w:rsidRDefault="001A666D" w:rsidP="00E868D9">
                  <w:pPr>
                    <w:rPr>
                      <w:sz w:val="18"/>
                      <w:szCs w:val="18"/>
                    </w:rPr>
                  </w:pPr>
                  <w:r>
                    <w:rPr>
                      <w:sz w:val="18"/>
                      <w:szCs w:val="18"/>
                    </w:rPr>
                    <w:t>Other - explain below:</w:t>
                  </w:r>
                </w:p>
              </w:tc>
            </w:tr>
            <w:tr w:rsidR="00743521" w14:paraId="5D6A93F4" w14:textId="77777777" w:rsidTr="002753A2">
              <w:trPr>
                <w:trHeight w:val="1700"/>
              </w:trPr>
              <w:tc>
                <w:tcPr>
                  <w:tcW w:w="236" w:type="dxa"/>
                  <w:tcBorders>
                    <w:top w:val="nil"/>
                    <w:left w:val="single" w:sz="12" w:space="0" w:color="auto"/>
                    <w:bottom w:val="single" w:sz="12" w:space="0" w:color="auto"/>
                  </w:tcBorders>
                </w:tcPr>
                <w:p w14:paraId="717DD4A0" w14:textId="77777777" w:rsidR="00743521" w:rsidRPr="004A65F5" w:rsidRDefault="00743521" w:rsidP="006A6497">
                  <w:pPr>
                    <w:rPr>
                      <w:sz w:val="4"/>
                      <w:szCs w:val="4"/>
                    </w:rPr>
                  </w:pPr>
                </w:p>
              </w:tc>
              <w:tc>
                <w:tcPr>
                  <w:tcW w:w="604" w:type="dxa"/>
                  <w:tcBorders>
                    <w:top w:val="single" w:sz="4" w:space="0" w:color="auto"/>
                    <w:bottom w:val="single" w:sz="12" w:space="0" w:color="auto"/>
                  </w:tcBorders>
                </w:tcPr>
                <w:p w14:paraId="5604EC92" w14:textId="171A92C9" w:rsidR="00743521" w:rsidRPr="004A65F5" w:rsidRDefault="00743521" w:rsidP="006A6497">
                  <w:pPr>
                    <w:rPr>
                      <w:sz w:val="4"/>
                      <w:szCs w:val="4"/>
                    </w:rPr>
                  </w:pPr>
                </w:p>
              </w:tc>
              <w:tc>
                <w:tcPr>
                  <w:tcW w:w="2040" w:type="dxa"/>
                  <w:tcBorders>
                    <w:bottom w:val="single" w:sz="12" w:space="0" w:color="auto"/>
                    <w:right w:val="single" w:sz="12" w:space="0" w:color="auto"/>
                  </w:tcBorders>
                </w:tcPr>
                <w:p w14:paraId="15F46F9D" w14:textId="77777777" w:rsidR="00743521" w:rsidRPr="004A65F5" w:rsidRDefault="00743521" w:rsidP="004A65F5">
                  <w:pPr>
                    <w:rPr>
                      <w:sz w:val="4"/>
                      <w:szCs w:val="4"/>
                    </w:rPr>
                  </w:pPr>
                </w:p>
              </w:tc>
            </w:tr>
          </w:tbl>
          <w:p w14:paraId="65A9DB50" w14:textId="77777777" w:rsidR="006A6497" w:rsidRDefault="006A6497" w:rsidP="006A6497"/>
        </w:tc>
      </w:tr>
    </w:tbl>
    <w:p w14:paraId="426136ED" w14:textId="314707E9" w:rsidR="00350D46" w:rsidRPr="00EC6A5E" w:rsidRDefault="00350D46" w:rsidP="00572201">
      <w:pPr>
        <w:rPr>
          <w:sz w:val="4"/>
          <w:szCs w:val="4"/>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2275"/>
        <w:gridCol w:w="2671"/>
        <w:gridCol w:w="640"/>
        <w:gridCol w:w="2237"/>
        <w:gridCol w:w="869"/>
      </w:tblGrid>
      <w:tr w:rsidR="00DF6FE3" w14:paraId="65E5C37C" w14:textId="77777777" w:rsidTr="00532815">
        <w:trPr>
          <w:gridAfter w:val="1"/>
          <w:wAfter w:w="869" w:type="dxa"/>
        </w:trPr>
        <w:tc>
          <w:tcPr>
            <w:tcW w:w="9148" w:type="dxa"/>
            <w:gridSpan w:val="5"/>
          </w:tcPr>
          <w:p w14:paraId="16D3D994" w14:textId="77777777" w:rsidR="005B5E6F" w:rsidRPr="005B5E6F" w:rsidRDefault="005B5E6F" w:rsidP="004A584C">
            <w:pPr>
              <w:spacing w:line="240" w:lineRule="auto"/>
              <w:rPr>
                <w:b/>
                <w:bCs/>
                <w:sz w:val="4"/>
                <w:szCs w:val="4"/>
              </w:rPr>
            </w:pPr>
          </w:p>
          <w:p w14:paraId="24A49749" w14:textId="6602DC8C" w:rsidR="004A584C" w:rsidRPr="004A584C" w:rsidRDefault="004A584C" w:rsidP="004A584C">
            <w:pPr>
              <w:spacing w:line="240" w:lineRule="auto"/>
              <w:rPr>
                <w:b/>
                <w:bCs/>
              </w:rPr>
            </w:pPr>
            <w:proofErr w:type="gramStart"/>
            <w:r w:rsidRPr="004A584C">
              <w:rPr>
                <w:b/>
                <w:bCs/>
              </w:rPr>
              <w:t>In order to</w:t>
            </w:r>
            <w:proofErr w:type="gramEnd"/>
            <w:r w:rsidRPr="004A584C">
              <w:rPr>
                <w:b/>
                <w:bCs/>
              </w:rPr>
              <w:t xml:space="preserve"> participate in our field trips, the Club member or responsible party needs to sign the release of liability below: </w:t>
            </w:r>
          </w:p>
          <w:p w14:paraId="5762F2F4" w14:textId="77777777" w:rsidR="004A584C" w:rsidRDefault="004A584C" w:rsidP="004A584C">
            <w:pPr>
              <w:spacing w:line="240" w:lineRule="auto"/>
            </w:pPr>
          </w:p>
          <w:p w14:paraId="594C971F" w14:textId="4ECDD5B2" w:rsidR="004A584C" w:rsidRDefault="004A584C" w:rsidP="004A584C">
            <w:pPr>
              <w:spacing w:line="240" w:lineRule="auto"/>
            </w:pPr>
            <w:r>
              <w:t>The club member hereby acknowledges and agrees the hobby of rock hounding has inherent risks for injury by its very nature.  By signing this form, you hereby release and hold harmless Central Oregon Rock Collectors (CORC), its board members, management, guides, employees and all others associated with the management and operation of the club, from any personal injury, damage to personal property or any such harm as may come to you arising during the course of CORC activities or from participating in sponsored field trips.</w:t>
            </w:r>
          </w:p>
          <w:p w14:paraId="089ECA91" w14:textId="77777777" w:rsidR="004A584C" w:rsidRDefault="004A584C" w:rsidP="004A584C">
            <w:pPr>
              <w:spacing w:line="240" w:lineRule="auto"/>
            </w:pPr>
          </w:p>
          <w:p w14:paraId="79EE1F78" w14:textId="77777777" w:rsidR="00DF6FE3" w:rsidRDefault="004A584C" w:rsidP="004A584C">
            <w:pPr>
              <w:spacing w:line="240" w:lineRule="auto"/>
            </w:pPr>
            <w:r>
              <w:t>Please sign below.  If this is a family membership, all adults must sign.  Parents sign for children under 18 years old.</w:t>
            </w:r>
          </w:p>
          <w:p w14:paraId="6B91C6F7" w14:textId="77777777" w:rsidR="00D8104D" w:rsidRDefault="00D8104D" w:rsidP="004A584C">
            <w:pPr>
              <w:spacing w:line="240" w:lineRule="auto"/>
              <w:rPr>
                <w:sz w:val="4"/>
                <w:szCs w:val="4"/>
              </w:rPr>
            </w:pPr>
          </w:p>
          <w:p w14:paraId="025DDCA1" w14:textId="7F5E9BF3" w:rsidR="004C6DBB" w:rsidRPr="004C6DBB" w:rsidRDefault="004C6DBB" w:rsidP="004A584C">
            <w:pPr>
              <w:spacing w:line="240" w:lineRule="auto"/>
              <w:rPr>
                <w:sz w:val="4"/>
                <w:szCs w:val="4"/>
              </w:rPr>
            </w:pPr>
          </w:p>
        </w:tc>
      </w:tr>
      <w:tr w:rsidR="00C65379" w14:paraId="412828AC" w14:textId="77777777" w:rsidTr="00532815">
        <w:trPr>
          <w:gridAfter w:val="1"/>
          <w:wAfter w:w="869" w:type="dxa"/>
          <w:trHeight w:val="576"/>
        </w:trPr>
        <w:tc>
          <w:tcPr>
            <w:tcW w:w="1325" w:type="dxa"/>
            <w:vAlign w:val="bottom"/>
          </w:tcPr>
          <w:p w14:paraId="31F9DE3E" w14:textId="53859C2A" w:rsidR="00C65379" w:rsidRDefault="00C65379" w:rsidP="004C6DBB">
            <w:r>
              <w:t>Signature</w:t>
            </w:r>
          </w:p>
        </w:tc>
        <w:tc>
          <w:tcPr>
            <w:tcW w:w="4946" w:type="dxa"/>
            <w:gridSpan w:val="2"/>
            <w:tcBorders>
              <w:bottom w:val="single" w:sz="4" w:space="0" w:color="auto"/>
            </w:tcBorders>
            <w:vAlign w:val="bottom"/>
          </w:tcPr>
          <w:p w14:paraId="59CFC6C4" w14:textId="77777777" w:rsidR="00C65379" w:rsidRDefault="00C65379" w:rsidP="004C6DBB"/>
        </w:tc>
        <w:tc>
          <w:tcPr>
            <w:tcW w:w="640" w:type="dxa"/>
            <w:vAlign w:val="bottom"/>
          </w:tcPr>
          <w:p w14:paraId="130929AB" w14:textId="783640C1" w:rsidR="00C65379" w:rsidRDefault="00C65379" w:rsidP="004C6DBB">
            <w:r>
              <w:t>Date</w:t>
            </w:r>
          </w:p>
        </w:tc>
        <w:tc>
          <w:tcPr>
            <w:tcW w:w="2237" w:type="dxa"/>
            <w:tcBorders>
              <w:bottom w:val="single" w:sz="4" w:space="0" w:color="auto"/>
            </w:tcBorders>
            <w:vAlign w:val="bottom"/>
          </w:tcPr>
          <w:p w14:paraId="3A895254" w14:textId="6BD3A8A6" w:rsidR="00C65379" w:rsidRDefault="00C65379" w:rsidP="00C65379"/>
        </w:tc>
      </w:tr>
      <w:tr w:rsidR="00C65379" w14:paraId="543E96AA" w14:textId="77777777" w:rsidTr="00532815">
        <w:trPr>
          <w:gridAfter w:val="1"/>
          <w:wAfter w:w="869" w:type="dxa"/>
          <w:trHeight w:val="576"/>
        </w:trPr>
        <w:tc>
          <w:tcPr>
            <w:tcW w:w="1325" w:type="dxa"/>
            <w:vAlign w:val="bottom"/>
          </w:tcPr>
          <w:p w14:paraId="5221CC20" w14:textId="3A5F332D" w:rsidR="00C65379" w:rsidRDefault="00C65379" w:rsidP="004C6DBB">
            <w:r>
              <w:t>Signature</w:t>
            </w:r>
          </w:p>
        </w:tc>
        <w:tc>
          <w:tcPr>
            <w:tcW w:w="4946" w:type="dxa"/>
            <w:gridSpan w:val="2"/>
            <w:tcBorders>
              <w:top w:val="single" w:sz="4" w:space="0" w:color="auto"/>
              <w:bottom w:val="single" w:sz="4" w:space="0" w:color="auto"/>
            </w:tcBorders>
            <w:vAlign w:val="bottom"/>
          </w:tcPr>
          <w:p w14:paraId="75A0CA61" w14:textId="77777777" w:rsidR="00C65379" w:rsidRDefault="00C65379" w:rsidP="004C6DBB"/>
        </w:tc>
        <w:tc>
          <w:tcPr>
            <w:tcW w:w="640" w:type="dxa"/>
            <w:vAlign w:val="bottom"/>
          </w:tcPr>
          <w:p w14:paraId="3480D483" w14:textId="713B063C" w:rsidR="00C65379" w:rsidRDefault="00C65379" w:rsidP="004C6DBB">
            <w:r>
              <w:t>Date</w:t>
            </w:r>
          </w:p>
        </w:tc>
        <w:tc>
          <w:tcPr>
            <w:tcW w:w="2237" w:type="dxa"/>
            <w:tcBorders>
              <w:top w:val="single" w:sz="4" w:space="0" w:color="auto"/>
              <w:bottom w:val="single" w:sz="4" w:space="0" w:color="auto"/>
            </w:tcBorders>
            <w:vAlign w:val="bottom"/>
          </w:tcPr>
          <w:p w14:paraId="07CCBB6A" w14:textId="3AB879B4" w:rsidR="00C65379" w:rsidRDefault="00C65379" w:rsidP="00C65379"/>
        </w:tc>
      </w:tr>
      <w:tr w:rsidR="00C65379" w14:paraId="7006A0ED" w14:textId="77777777" w:rsidTr="00532815">
        <w:trPr>
          <w:gridAfter w:val="1"/>
          <w:wAfter w:w="869" w:type="dxa"/>
          <w:trHeight w:val="576"/>
        </w:trPr>
        <w:tc>
          <w:tcPr>
            <w:tcW w:w="1325" w:type="dxa"/>
            <w:vAlign w:val="bottom"/>
          </w:tcPr>
          <w:p w14:paraId="5772660B" w14:textId="006B112E" w:rsidR="00C65379" w:rsidRDefault="00C65379" w:rsidP="004C6DBB">
            <w:r>
              <w:t>Signature</w:t>
            </w:r>
          </w:p>
        </w:tc>
        <w:tc>
          <w:tcPr>
            <w:tcW w:w="4946" w:type="dxa"/>
            <w:gridSpan w:val="2"/>
            <w:tcBorders>
              <w:top w:val="single" w:sz="4" w:space="0" w:color="auto"/>
              <w:bottom w:val="single" w:sz="4" w:space="0" w:color="auto"/>
            </w:tcBorders>
            <w:vAlign w:val="bottom"/>
          </w:tcPr>
          <w:p w14:paraId="5AC191F4" w14:textId="77777777" w:rsidR="00C65379" w:rsidRDefault="00C65379" w:rsidP="004C6DBB"/>
        </w:tc>
        <w:tc>
          <w:tcPr>
            <w:tcW w:w="640" w:type="dxa"/>
            <w:vAlign w:val="bottom"/>
          </w:tcPr>
          <w:p w14:paraId="4F09354D" w14:textId="267EBC0C" w:rsidR="00C65379" w:rsidRDefault="00C65379" w:rsidP="004C6DBB">
            <w:r>
              <w:t>Date</w:t>
            </w:r>
          </w:p>
        </w:tc>
        <w:tc>
          <w:tcPr>
            <w:tcW w:w="2237" w:type="dxa"/>
            <w:tcBorders>
              <w:top w:val="single" w:sz="4" w:space="0" w:color="auto"/>
              <w:bottom w:val="single" w:sz="4" w:space="0" w:color="auto"/>
            </w:tcBorders>
            <w:vAlign w:val="bottom"/>
          </w:tcPr>
          <w:p w14:paraId="0026EAB4" w14:textId="13CA6ADD" w:rsidR="00C65379" w:rsidRDefault="00C65379" w:rsidP="00C65379"/>
        </w:tc>
      </w:tr>
      <w:tr w:rsidR="00532815" w14:paraId="7C051236"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17" w:type="dxa"/>
            <w:gridSpan w:val="6"/>
            <w:tcBorders>
              <w:top w:val="nil"/>
              <w:left w:val="nil"/>
              <w:bottom w:val="nil"/>
              <w:right w:val="nil"/>
            </w:tcBorders>
          </w:tcPr>
          <w:p w14:paraId="6E5989B7" w14:textId="15295CD7" w:rsidR="00532815" w:rsidRPr="00532815" w:rsidRDefault="00532815" w:rsidP="00EC6A5E">
            <w:pPr>
              <w:rPr>
                <w:b/>
                <w:bCs/>
                <w:sz w:val="40"/>
                <w:szCs w:val="40"/>
              </w:rPr>
            </w:pPr>
            <w:r w:rsidRPr="00532815">
              <w:rPr>
                <w:b/>
                <w:bCs/>
                <w:sz w:val="40"/>
                <w:szCs w:val="40"/>
              </w:rPr>
              <w:lastRenderedPageBreak/>
              <w:t>Name Tag Order Form</w:t>
            </w:r>
          </w:p>
        </w:tc>
      </w:tr>
      <w:tr w:rsidR="00532815" w14:paraId="259CCBB0"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17" w:type="dxa"/>
            <w:gridSpan w:val="6"/>
            <w:tcBorders>
              <w:top w:val="nil"/>
              <w:left w:val="nil"/>
              <w:bottom w:val="nil"/>
              <w:right w:val="nil"/>
            </w:tcBorders>
          </w:tcPr>
          <w:p w14:paraId="39021E61" w14:textId="15CF6EEE" w:rsidR="00532815" w:rsidRDefault="00497239" w:rsidP="00EC6A5E">
            <w:r>
              <w:t>N</w:t>
            </w:r>
            <w:r w:rsidR="00556EB5">
              <w:t>ame tag</w:t>
            </w:r>
            <w:r>
              <w:t>s</w:t>
            </w:r>
            <w:r w:rsidR="00556EB5">
              <w:t xml:space="preserve"> include</w:t>
            </w:r>
            <w:r>
              <w:t xml:space="preserve"> your name and</w:t>
            </w:r>
            <w:r w:rsidR="00556EB5">
              <w:t xml:space="preserve"> the name of the club</w:t>
            </w:r>
            <w:r>
              <w:t>. They</w:t>
            </w:r>
            <w:r w:rsidR="00556EB5">
              <w:t xml:space="preserve"> </w:t>
            </w:r>
            <w:r>
              <w:t xml:space="preserve">are </w:t>
            </w:r>
            <w:r w:rsidR="00556EB5">
              <w:t xml:space="preserve">a nice way to represent </w:t>
            </w:r>
            <w:r w:rsidR="0052722C">
              <w:t>the</w:t>
            </w:r>
            <w:r w:rsidR="00556EB5">
              <w:t xml:space="preserve"> club </w:t>
            </w:r>
            <w:r w:rsidR="0052722C">
              <w:t xml:space="preserve">at </w:t>
            </w:r>
            <w:r w:rsidR="00556EB5">
              <w:t xml:space="preserve">events! </w:t>
            </w:r>
            <w:r w:rsidR="00174D68">
              <w:t xml:space="preserve"> </w:t>
            </w:r>
            <w:r w:rsidR="0052722C">
              <w:t>Please i</w:t>
            </w:r>
            <w:r w:rsidR="00556EB5">
              <w:t xml:space="preserve">ndicate </w:t>
            </w:r>
            <w:r>
              <w:t>the</w:t>
            </w:r>
            <w:r w:rsidR="00556EB5">
              <w:t xml:space="preserve"> quantity below, as well as how you would like your name to appe</w:t>
            </w:r>
            <w:r w:rsidR="008C5AD7">
              <w:t>ar on the tag</w:t>
            </w:r>
            <w:r w:rsidR="00556EB5">
              <w:t>.</w:t>
            </w:r>
            <w:r w:rsidR="005E0DED">
              <w:t xml:space="preserve">  </w:t>
            </w:r>
          </w:p>
          <w:p w14:paraId="2D9B0D2F" w14:textId="77777777" w:rsidR="00893DE9" w:rsidRDefault="00893DE9" w:rsidP="00EC6A5E"/>
          <w:p w14:paraId="74C0DAF4" w14:textId="7E780D8C" w:rsidR="00724A1E" w:rsidRPr="008C5183" w:rsidRDefault="000B3821" w:rsidP="00EC6A5E">
            <w:pPr>
              <w:rPr>
                <w:u w:val="single"/>
              </w:rPr>
            </w:pPr>
            <w:r>
              <w:t xml:space="preserve">                                                                                       </w:t>
            </w:r>
            <w:r>
              <w:rPr>
                <w:u w:val="single"/>
              </w:rPr>
              <w:t>Quantity</w:t>
            </w:r>
            <w:r w:rsidR="00012E9A">
              <w:rPr>
                <w:u w:val="single"/>
              </w:rPr>
              <w:t xml:space="preserve">          </w:t>
            </w:r>
            <w:r w:rsidR="00025429">
              <w:rPr>
                <w:u w:val="single"/>
              </w:rPr>
              <w:t>Price</w:t>
            </w:r>
            <w:r w:rsidR="00B22BBD">
              <w:rPr>
                <w:u w:val="single"/>
              </w:rPr>
              <w:t>/Tag</w:t>
            </w:r>
            <w:r w:rsidR="00025429">
              <w:rPr>
                <w:u w:val="single"/>
              </w:rPr>
              <w:t xml:space="preserve">   </w:t>
            </w:r>
            <w:r w:rsidR="00012E9A">
              <w:rPr>
                <w:u w:val="single"/>
              </w:rPr>
              <w:t xml:space="preserve">    Total Cost</w:t>
            </w:r>
          </w:p>
        </w:tc>
      </w:tr>
      <w:tr w:rsidR="00556EB5" w14:paraId="608EF810" w14:textId="77777777" w:rsidTr="00311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17" w:type="dxa"/>
            <w:gridSpan w:val="6"/>
            <w:tcBorders>
              <w:top w:val="nil"/>
              <w:left w:val="nil"/>
              <w:bottom w:val="nil"/>
              <w:right w:val="nil"/>
            </w:tcBorders>
            <w:vAlign w:val="bottom"/>
          </w:tcPr>
          <w:p w14:paraId="2101E3DA" w14:textId="542431C9" w:rsidR="00556EB5" w:rsidRDefault="003B689E" w:rsidP="00556EB5">
            <w:r>
              <w:t>Name Tag</w:t>
            </w:r>
            <w:r w:rsidR="003143D1">
              <w:t xml:space="preserve"> </w:t>
            </w:r>
            <w:r w:rsidR="00D07FB9">
              <w:t xml:space="preserve">  </w:t>
            </w:r>
            <w:r w:rsidR="00753DCE">
              <w:t xml:space="preserve">       </w:t>
            </w:r>
            <w:r w:rsidR="0056228E">
              <w:t xml:space="preserve">   </w:t>
            </w:r>
            <w:r w:rsidR="00753DCE">
              <w:t xml:space="preserve"> </w:t>
            </w:r>
            <w:r w:rsidR="00893DE9">
              <w:t xml:space="preserve">                                  </w:t>
            </w:r>
            <w:r w:rsidR="008C5183">
              <w:t xml:space="preserve">                  </w:t>
            </w:r>
            <w:r w:rsidR="00D144D7">
              <w:t xml:space="preserve"> </w:t>
            </w:r>
            <w:r w:rsidR="00893DE9">
              <w:t xml:space="preserve">  </w:t>
            </w:r>
            <w:r w:rsidR="0056228E">
              <w:t>________</w:t>
            </w:r>
            <w:r w:rsidR="00025429">
              <w:t xml:space="preserve">        </w:t>
            </w:r>
            <w:r w:rsidR="00B22BBD">
              <w:t xml:space="preserve">  </w:t>
            </w:r>
            <w:r w:rsidR="00793712">
              <w:t xml:space="preserve">  </w:t>
            </w:r>
            <w:r w:rsidR="00025429">
              <w:t>$1</w:t>
            </w:r>
            <w:r w:rsidR="00793712">
              <w:t>5</w:t>
            </w:r>
            <w:r w:rsidR="00B22BBD">
              <w:t xml:space="preserve">             ________</w:t>
            </w:r>
          </w:p>
        </w:tc>
      </w:tr>
      <w:tr w:rsidR="00556EB5" w14:paraId="4BB44271"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13F08272" w14:textId="0F5BD230" w:rsidR="00556EB5" w:rsidRDefault="00556EB5" w:rsidP="00556EB5">
            <w:r>
              <w:t>Name as you would like it to appear:</w:t>
            </w:r>
          </w:p>
        </w:tc>
        <w:tc>
          <w:tcPr>
            <w:tcW w:w="6417" w:type="dxa"/>
            <w:gridSpan w:val="4"/>
            <w:tcBorders>
              <w:top w:val="nil"/>
              <w:left w:val="nil"/>
              <w:bottom w:val="single" w:sz="4" w:space="0" w:color="auto"/>
              <w:right w:val="nil"/>
            </w:tcBorders>
            <w:vAlign w:val="bottom"/>
          </w:tcPr>
          <w:p w14:paraId="2B17D0DC" w14:textId="77777777" w:rsidR="00556EB5" w:rsidRDefault="00556EB5" w:rsidP="00556EB5"/>
        </w:tc>
      </w:tr>
      <w:tr w:rsidR="00556EB5" w14:paraId="607D3DB8"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3D94E68D" w14:textId="713CDE88" w:rsidR="00556EB5" w:rsidRDefault="00556EB5" w:rsidP="00556EB5">
            <w:r>
              <w:t>Name as you would like it to appear:</w:t>
            </w:r>
          </w:p>
        </w:tc>
        <w:tc>
          <w:tcPr>
            <w:tcW w:w="6417" w:type="dxa"/>
            <w:gridSpan w:val="4"/>
            <w:tcBorders>
              <w:top w:val="single" w:sz="4" w:space="0" w:color="auto"/>
              <w:left w:val="nil"/>
              <w:bottom w:val="single" w:sz="4" w:space="0" w:color="auto"/>
              <w:right w:val="nil"/>
            </w:tcBorders>
            <w:vAlign w:val="bottom"/>
          </w:tcPr>
          <w:p w14:paraId="145D75CF" w14:textId="77777777" w:rsidR="00556EB5" w:rsidRDefault="00556EB5" w:rsidP="00556EB5"/>
        </w:tc>
      </w:tr>
      <w:tr w:rsidR="00556EB5" w14:paraId="0DCD831E"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655E6EED" w14:textId="63B451EB" w:rsidR="00556EB5" w:rsidRDefault="00556EB5" w:rsidP="00556EB5">
            <w:r>
              <w:t>Name as you would like it to appear:</w:t>
            </w:r>
          </w:p>
        </w:tc>
        <w:tc>
          <w:tcPr>
            <w:tcW w:w="6417" w:type="dxa"/>
            <w:gridSpan w:val="4"/>
            <w:tcBorders>
              <w:top w:val="single" w:sz="4" w:space="0" w:color="auto"/>
              <w:left w:val="nil"/>
              <w:bottom w:val="single" w:sz="4" w:space="0" w:color="auto"/>
              <w:right w:val="nil"/>
            </w:tcBorders>
            <w:vAlign w:val="bottom"/>
          </w:tcPr>
          <w:p w14:paraId="72D26DDC" w14:textId="77777777" w:rsidR="00556EB5" w:rsidRDefault="00556EB5" w:rsidP="00556EB5"/>
        </w:tc>
      </w:tr>
      <w:tr w:rsidR="00556EB5" w14:paraId="7C4BF01F"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69337B4E" w14:textId="558220B9" w:rsidR="00556EB5" w:rsidRDefault="00556EB5" w:rsidP="00556EB5">
            <w:r>
              <w:t>Name as you would like it to appear:</w:t>
            </w:r>
          </w:p>
        </w:tc>
        <w:tc>
          <w:tcPr>
            <w:tcW w:w="6417" w:type="dxa"/>
            <w:gridSpan w:val="4"/>
            <w:tcBorders>
              <w:top w:val="single" w:sz="4" w:space="0" w:color="auto"/>
              <w:left w:val="nil"/>
              <w:bottom w:val="single" w:sz="4" w:space="0" w:color="auto"/>
              <w:right w:val="nil"/>
            </w:tcBorders>
            <w:vAlign w:val="bottom"/>
          </w:tcPr>
          <w:p w14:paraId="770E57D1" w14:textId="77777777" w:rsidR="00556EB5" w:rsidRDefault="00556EB5" w:rsidP="00556EB5"/>
        </w:tc>
      </w:tr>
      <w:tr w:rsidR="00556EB5" w14:paraId="19205463"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0553771F" w14:textId="57119012" w:rsidR="00556EB5" w:rsidRDefault="00556EB5" w:rsidP="00556EB5">
            <w:r>
              <w:t>Name as you would like it to appear:</w:t>
            </w:r>
          </w:p>
        </w:tc>
        <w:tc>
          <w:tcPr>
            <w:tcW w:w="6417" w:type="dxa"/>
            <w:gridSpan w:val="4"/>
            <w:tcBorders>
              <w:top w:val="single" w:sz="4" w:space="0" w:color="auto"/>
              <w:left w:val="nil"/>
              <w:bottom w:val="single" w:sz="4" w:space="0" w:color="auto"/>
              <w:right w:val="nil"/>
            </w:tcBorders>
            <w:vAlign w:val="bottom"/>
          </w:tcPr>
          <w:p w14:paraId="6E0D8E7D" w14:textId="77777777" w:rsidR="00556EB5" w:rsidRDefault="00556EB5" w:rsidP="00556EB5"/>
        </w:tc>
      </w:tr>
      <w:tr w:rsidR="00556EB5" w14:paraId="28B47AE4" w14:textId="77777777" w:rsidTr="00556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3600" w:type="dxa"/>
            <w:gridSpan w:val="2"/>
            <w:tcBorders>
              <w:top w:val="nil"/>
              <w:left w:val="nil"/>
              <w:bottom w:val="nil"/>
              <w:right w:val="nil"/>
            </w:tcBorders>
            <w:vAlign w:val="bottom"/>
          </w:tcPr>
          <w:p w14:paraId="2E00132C" w14:textId="4376A967" w:rsidR="00556EB5" w:rsidRDefault="00556EB5" w:rsidP="00556EB5">
            <w:r>
              <w:t>Name as you would like it to appear:</w:t>
            </w:r>
          </w:p>
        </w:tc>
        <w:tc>
          <w:tcPr>
            <w:tcW w:w="6417" w:type="dxa"/>
            <w:gridSpan w:val="4"/>
            <w:tcBorders>
              <w:top w:val="single" w:sz="4" w:space="0" w:color="auto"/>
              <w:left w:val="nil"/>
              <w:bottom w:val="single" w:sz="4" w:space="0" w:color="auto"/>
              <w:right w:val="nil"/>
            </w:tcBorders>
            <w:vAlign w:val="bottom"/>
          </w:tcPr>
          <w:p w14:paraId="53EC3B87" w14:textId="77777777" w:rsidR="00556EB5" w:rsidRDefault="00556EB5" w:rsidP="00556EB5"/>
        </w:tc>
      </w:tr>
    </w:tbl>
    <w:p w14:paraId="0D07454C" w14:textId="2B5A2E6C" w:rsidR="00D231BE" w:rsidRPr="00572201" w:rsidRDefault="00D231BE" w:rsidP="00EC6A5E"/>
    <w:sectPr w:rsidR="00D231BE" w:rsidRPr="00572201" w:rsidSect="000F48CF">
      <w:footerReference w:type="default" r:id="rId13"/>
      <w:headerReference w:type="first" r:id="rId14"/>
      <w:footerReference w:type="first" r:id="rId15"/>
      <w:pgSz w:w="11907" w:h="16839" w:code="9"/>
      <w:pgMar w:top="720" w:right="720" w:bottom="720" w:left="720" w:header="288"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A2B580" w14:textId="77777777" w:rsidR="00263A31" w:rsidRDefault="00263A31">
      <w:r>
        <w:separator/>
      </w:r>
    </w:p>
  </w:endnote>
  <w:endnote w:type="continuationSeparator" w:id="0">
    <w:p w14:paraId="6F51172A" w14:textId="77777777" w:rsidR="00263A31" w:rsidRDefault="0026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4D"/>
    <w:family w:val="decorative"/>
    <w:pitch w:val="variable"/>
    <w:sig w:usb0="00000003" w:usb1="00000000" w:usb2="00000000" w:usb3="00000000" w:csb0="80000001" w:csb1="00000000"/>
  </w:font>
  <w:font w:name="CentraleSans Book">
    <w:altName w:val="Calibri"/>
    <w:panose1 w:val="020B0604020202020204"/>
    <w:charset w:val="00"/>
    <w:family w:val="modern"/>
    <w:notTrueType/>
    <w:pitch w:val="variable"/>
    <w:sig w:usb0="00000007" w:usb1="00000000" w:usb2="00000000" w:usb3="00000000" w:csb0="00000093" w:csb1="00000000"/>
  </w:font>
  <w:font w:name="CentraleSans Medium">
    <w:altName w:val="Calibri"/>
    <w:panose1 w:val="020B0604020202020204"/>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91744"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3FFBF3" w14:textId="073D926E" w:rsidR="005D0415" w:rsidRDefault="00532815" w:rsidP="00532815">
    <w:pPr>
      <w:tabs>
        <w:tab w:val="center" w:pos="5233"/>
        <w:tab w:val="right" w:pos="10467"/>
      </w:tabs>
      <w:spacing w:line="240" w:lineRule="exact"/>
      <w:rPr>
        <w:sz w:val="2"/>
        <w:lang w:val="en-GB"/>
      </w:rPr>
    </w:pPr>
    <w:r>
      <w:rPr>
        <w:sz w:val="16"/>
        <w:szCs w:val="16"/>
        <w:lang w:val="en-GB"/>
      </w:rPr>
      <w:tab/>
      <w:t>See backside</w:t>
    </w:r>
    <w:r>
      <w:rPr>
        <w:sz w:val="16"/>
        <w:szCs w:val="16"/>
        <w:lang w:val="en-GB"/>
      </w:rPr>
      <w:tab/>
    </w:r>
    <w:r w:rsidR="00D76A85">
      <w:rPr>
        <w:sz w:val="16"/>
        <w:szCs w:val="16"/>
        <w:lang w:val="en-GB"/>
      </w:rPr>
      <w:t>Rev 0</w:t>
    </w:r>
    <w:r w:rsidR="006C5AFD">
      <w:rPr>
        <w:sz w:val="16"/>
        <w:szCs w:val="16"/>
        <w:lang w:val="en-G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F39782" w14:textId="77777777" w:rsidR="00263A31" w:rsidRDefault="00263A31">
      <w:r>
        <w:separator/>
      </w:r>
    </w:p>
  </w:footnote>
  <w:footnote w:type="continuationSeparator" w:id="0">
    <w:p w14:paraId="40968B77" w14:textId="77777777" w:rsidR="00263A31" w:rsidRDefault="00263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680" w:type="dxa"/>
      <w:tblLook w:val="04A0" w:firstRow="1" w:lastRow="0" w:firstColumn="1" w:lastColumn="0" w:noHBand="0" w:noVBand="1"/>
    </w:tblPr>
    <w:tblGrid>
      <w:gridCol w:w="2749"/>
      <w:gridCol w:w="6373"/>
    </w:tblGrid>
    <w:tr w:rsidR="00572201" w14:paraId="18BBE086" w14:textId="77777777" w:rsidTr="00221ED6">
      <w:trPr>
        <w:trHeight w:val="990"/>
      </w:trPr>
      <w:tc>
        <w:tcPr>
          <w:tcW w:w="2749" w:type="dxa"/>
        </w:tcPr>
        <w:p w14:paraId="18E71CE6" w14:textId="010B036D" w:rsidR="00572201" w:rsidRPr="00527A46" w:rsidRDefault="005B4A52" w:rsidP="00572201">
          <w:pPr>
            <w:pStyle w:val="Header"/>
            <w:ind w:left="-108"/>
            <w:rPr>
              <w:rFonts w:ascii="CentraleSans Medium" w:hAnsi="CentraleSans Medium"/>
              <w:sz w:val="28"/>
              <w:szCs w:val="28"/>
            </w:rPr>
          </w:pPr>
          <w:bookmarkStart w:id="0" w:name="_Hlk521325785"/>
          <w:r>
            <w:rPr>
              <w:rFonts w:ascii="CentraleSans Medium" w:hAnsi="CentraleSans Medium"/>
              <w:noProof/>
              <w:sz w:val="28"/>
              <w:szCs w:val="28"/>
            </w:rPr>
            <w:drawing>
              <wp:inline distT="0" distB="0" distL="0" distR="0" wp14:anchorId="0D09D2B4" wp14:editId="2D2686F6">
                <wp:extent cx="909735" cy="685800"/>
                <wp:effectExtent l="0" t="0" r="5080" b="0"/>
                <wp:docPr id="1523828724" name="Picture 1" descr="A logo with crossed a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28724" name="Picture 1" descr="A logo with crossed ax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3808" cy="688870"/>
                        </a:xfrm>
                        <a:prstGeom prst="rect">
                          <a:avLst/>
                        </a:prstGeom>
                      </pic:spPr>
                    </pic:pic>
                  </a:graphicData>
                </a:graphic>
              </wp:inline>
            </w:drawing>
          </w:r>
        </w:p>
      </w:tc>
      <w:tc>
        <w:tcPr>
          <w:tcW w:w="6373" w:type="dxa"/>
          <w:vAlign w:val="center"/>
        </w:tcPr>
        <w:p w14:paraId="3B4B0621" w14:textId="77777777" w:rsidR="00572201" w:rsidRPr="00EF22E9" w:rsidRDefault="00572201" w:rsidP="00572201">
          <w:pPr>
            <w:pStyle w:val="Header"/>
            <w:rPr>
              <w:rFonts w:asciiTheme="minorHAnsi" w:hAnsiTheme="minorHAnsi" w:cstheme="minorHAnsi"/>
              <w:b/>
              <w:bCs/>
              <w:sz w:val="40"/>
              <w:szCs w:val="40"/>
            </w:rPr>
          </w:pPr>
          <w:r w:rsidRPr="00EF22E9">
            <w:rPr>
              <w:rFonts w:asciiTheme="minorHAnsi" w:hAnsiTheme="minorHAnsi" w:cstheme="minorHAnsi"/>
              <w:b/>
              <w:bCs/>
              <w:sz w:val="40"/>
              <w:szCs w:val="40"/>
            </w:rPr>
            <w:t>Central Oregon Rock Collectors</w:t>
          </w:r>
        </w:p>
        <w:p w14:paraId="0F144C32" w14:textId="31443A12" w:rsidR="00572201" w:rsidRPr="00EF22E9" w:rsidRDefault="00572201" w:rsidP="00572201">
          <w:pPr>
            <w:pStyle w:val="Header"/>
            <w:rPr>
              <w:rFonts w:asciiTheme="minorHAnsi" w:hAnsiTheme="minorHAnsi" w:cstheme="minorHAnsi"/>
              <w:b/>
              <w:bCs/>
              <w:sz w:val="32"/>
              <w:szCs w:val="32"/>
            </w:rPr>
          </w:pPr>
          <w:r w:rsidRPr="00EF22E9">
            <w:rPr>
              <w:rFonts w:asciiTheme="minorHAnsi" w:hAnsiTheme="minorHAnsi" w:cstheme="minorHAnsi"/>
              <w:b/>
              <w:bCs/>
              <w:sz w:val="32"/>
              <w:szCs w:val="32"/>
            </w:rPr>
            <w:t>Membership Form</w:t>
          </w:r>
        </w:p>
      </w:tc>
    </w:tr>
    <w:bookmarkEnd w:id="0"/>
  </w:tbl>
  <w:p w14:paraId="0F35AAD3" w14:textId="77777777" w:rsidR="00572201" w:rsidRDefault="00572201" w:rsidP="0057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89D430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760A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34B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8EF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A070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C855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9EB8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EC1D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529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6693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FA470B"/>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E3700ED"/>
    <w:multiLevelType w:val="multilevel"/>
    <w:tmpl w:val="574087B6"/>
    <w:numStyleLink w:val="Philipsbullets"/>
  </w:abstractNum>
  <w:abstractNum w:abstractNumId="15"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08557688">
    <w:abstractNumId w:val="13"/>
  </w:num>
  <w:num w:numId="2" w16cid:durableId="1842891833">
    <w:abstractNumId w:val="12"/>
  </w:num>
  <w:num w:numId="3" w16cid:durableId="632979093">
    <w:abstractNumId w:val="14"/>
  </w:num>
  <w:num w:numId="4" w16cid:durableId="1236086260">
    <w:abstractNumId w:val="9"/>
  </w:num>
  <w:num w:numId="5" w16cid:durableId="1085028492">
    <w:abstractNumId w:val="7"/>
  </w:num>
  <w:num w:numId="6" w16cid:durableId="1852528401">
    <w:abstractNumId w:val="6"/>
  </w:num>
  <w:num w:numId="7" w16cid:durableId="1434933785">
    <w:abstractNumId w:val="5"/>
  </w:num>
  <w:num w:numId="8" w16cid:durableId="328755871">
    <w:abstractNumId w:val="4"/>
  </w:num>
  <w:num w:numId="9" w16cid:durableId="1310020709">
    <w:abstractNumId w:val="8"/>
  </w:num>
  <w:num w:numId="10" w16cid:durableId="1479155214">
    <w:abstractNumId w:val="3"/>
  </w:num>
  <w:num w:numId="11" w16cid:durableId="713818799">
    <w:abstractNumId w:val="2"/>
  </w:num>
  <w:num w:numId="12" w16cid:durableId="2000452657">
    <w:abstractNumId w:val="1"/>
  </w:num>
  <w:num w:numId="13" w16cid:durableId="513156951">
    <w:abstractNumId w:val="0"/>
  </w:num>
  <w:num w:numId="14" w16cid:durableId="2005090612">
    <w:abstractNumId w:val="10"/>
  </w:num>
  <w:num w:numId="15" w16cid:durableId="181868885">
    <w:abstractNumId w:val="15"/>
  </w:num>
  <w:num w:numId="16" w16cid:durableId="127043214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gutterAtTop/>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01"/>
    <w:rsid w:val="00012E9A"/>
    <w:rsid w:val="0001308C"/>
    <w:rsid w:val="00014F84"/>
    <w:rsid w:val="00025429"/>
    <w:rsid w:val="000260FC"/>
    <w:rsid w:val="00035A19"/>
    <w:rsid w:val="00036292"/>
    <w:rsid w:val="00047D5C"/>
    <w:rsid w:val="00056E22"/>
    <w:rsid w:val="0006657E"/>
    <w:rsid w:val="00073B09"/>
    <w:rsid w:val="00081964"/>
    <w:rsid w:val="00091FB2"/>
    <w:rsid w:val="000943AB"/>
    <w:rsid w:val="0009471A"/>
    <w:rsid w:val="000B3821"/>
    <w:rsid w:val="000D2E72"/>
    <w:rsid w:val="000F2014"/>
    <w:rsid w:val="000F2F8C"/>
    <w:rsid w:val="000F48CF"/>
    <w:rsid w:val="000F713C"/>
    <w:rsid w:val="00101C7A"/>
    <w:rsid w:val="001161B9"/>
    <w:rsid w:val="00117A79"/>
    <w:rsid w:val="00121365"/>
    <w:rsid w:val="00124843"/>
    <w:rsid w:val="0016378F"/>
    <w:rsid w:val="00174D68"/>
    <w:rsid w:val="00176325"/>
    <w:rsid w:val="00195ADF"/>
    <w:rsid w:val="00195C05"/>
    <w:rsid w:val="001A19B9"/>
    <w:rsid w:val="001A666D"/>
    <w:rsid w:val="001C2732"/>
    <w:rsid w:val="001D3F40"/>
    <w:rsid w:val="001E388F"/>
    <w:rsid w:val="001E4783"/>
    <w:rsid w:val="001F31AE"/>
    <w:rsid w:val="00205E8C"/>
    <w:rsid w:val="002200B8"/>
    <w:rsid w:val="00221DD3"/>
    <w:rsid w:val="00221ED6"/>
    <w:rsid w:val="00235CAC"/>
    <w:rsid w:val="00242321"/>
    <w:rsid w:val="002425AC"/>
    <w:rsid w:val="00255825"/>
    <w:rsid w:val="00263A31"/>
    <w:rsid w:val="00274407"/>
    <w:rsid w:val="002753A2"/>
    <w:rsid w:val="00291496"/>
    <w:rsid w:val="002C3953"/>
    <w:rsid w:val="002D465C"/>
    <w:rsid w:val="002E2AE1"/>
    <w:rsid w:val="002F7FAA"/>
    <w:rsid w:val="0030236F"/>
    <w:rsid w:val="00303852"/>
    <w:rsid w:val="003143D1"/>
    <w:rsid w:val="0032047C"/>
    <w:rsid w:val="00321D12"/>
    <w:rsid w:val="0032484E"/>
    <w:rsid w:val="00332983"/>
    <w:rsid w:val="00334962"/>
    <w:rsid w:val="00350D46"/>
    <w:rsid w:val="00350F6A"/>
    <w:rsid w:val="0035650B"/>
    <w:rsid w:val="00363923"/>
    <w:rsid w:val="00363C0C"/>
    <w:rsid w:val="00383300"/>
    <w:rsid w:val="00393C69"/>
    <w:rsid w:val="003B689E"/>
    <w:rsid w:val="003C7BC4"/>
    <w:rsid w:val="003D2F59"/>
    <w:rsid w:val="003D7261"/>
    <w:rsid w:val="003E696C"/>
    <w:rsid w:val="003F4F39"/>
    <w:rsid w:val="00412931"/>
    <w:rsid w:val="00414CE3"/>
    <w:rsid w:val="00417C34"/>
    <w:rsid w:val="00431130"/>
    <w:rsid w:val="0044687A"/>
    <w:rsid w:val="004538EB"/>
    <w:rsid w:val="00457CB6"/>
    <w:rsid w:val="0047062D"/>
    <w:rsid w:val="00475974"/>
    <w:rsid w:val="00493111"/>
    <w:rsid w:val="00497239"/>
    <w:rsid w:val="004A584C"/>
    <w:rsid w:val="004A65F5"/>
    <w:rsid w:val="004A694B"/>
    <w:rsid w:val="004C6DBB"/>
    <w:rsid w:val="004D1AA8"/>
    <w:rsid w:val="004D5872"/>
    <w:rsid w:val="004E1CAC"/>
    <w:rsid w:val="00514AB2"/>
    <w:rsid w:val="00515460"/>
    <w:rsid w:val="005237CB"/>
    <w:rsid w:val="0052722C"/>
    <w:rsid w:val="00532815"/>
    <w:rsid w:val="0054717D"/>
    <w:rsid w:val="0054754D"/>
    <w:rsid w:val="00553441"/>
    <w:rsid w:val="00556EB5"/>
    <w:rsid w:val="0056228E"/>
    <w:rsid w:val="00564722"/>
    <w:rsid w:val="00570A71"/>
    <w:rsid w:val="00572201"/>
    <w:rsid w:val="00591CBB"/>
    <w:rsid w:val="0059205F"/>
    <w:rsid w:val="005A1350"/>
    <w:rsid w:val="005B3301"/>
    <w:rsid w:val="005B4A52"/>
    <w:rsid w:val="005B5E6F"/>
    <w:rsid w:val="005C0DD0"/>
    <w:rsid w:val="005D0415"/>
    <w:rsid w:val="005D37DC"/>
    <w:rsid w:val="005E0DED"/>
    <w:rsid w:val="0060195B"/>
    <w:rsid w:val="00615983"/>
    <w:rsid w:val="006204FC"/>
    <w:rsid w:val="0062194D"/>
    <w:rsid w:val="00653068"/>
    <w:rsid w:val="00671080"/>
    <w:rsid w:val="00671BF6"/>
    <w:rsid w:val="006769C4"/>
    <w:rsid w:val="00684BE7"/>
    <w:rsid w:val="00694039"/>
    <w:rsid w:val="006A6497"/>
    <w:rsid w:val="006B2859"/>
    <w:rsid w:val="006C5AFD"/>
    <w:rsid w:val="006C696E"/>
    <w:rsid w:val="006E365A"/>
    <w:rsid w:val="006F50A9"/>
    <w:rsid w:val="006F7685"/>
    <w:rsid w:val="00700037"/>
    <w:rsid w:val="007000DD"/>
    <w:rsid w:val="00704F8A"/>
    <w:rsid w:val="00713A54"/>
    <w:rsid w:val="0072438F"/>
    <w:rsid w:val="00724A1E"/>
    <w:rsid w:val="0072629E"/>
    <w:rsid w:val="007265AF"/>
    <w:rsid w:val="0073157C"/>
    <w:rsid w:val="007419B6"/>
    <w:rsid w:val="00743521"/>
    <w:rsid w:val="00751710"/>
    <w:rsid w:val="00753DCE"/>
    <w:rsid w:val="00754D1D"/>
    <w:rsid w:val="00765796"/>
    <w:rsid w:val="00767F9F"/>
    <w:rsid w:val="00782C10"/>
    <w:rsid w:val="007852E7"/>
    <w:rsid w:val="007853C6"/>
    <w:rsid w:val="00790D2E"/>
    <w:rsid w:val="0079197B"/>
    <w:rsid w:val="00793712"/>
    <w:rsid w:val="007A30C5"/>
    <w:rsid w:val="007B1B4C"/>
    <w:rsid w:val="007E0E89"/>
    <w:rsid w:val="007E5BD0"/>
    <w:rsid w:val="007E7D83"/>
    <w:rsid w:val="007F6091"/>
    <w:rsid w:val="007F61E7"/>
    <w:rsid w:val="007F663B"/>
    <w:rsid w:val="008065CA"/>
    <w:rsid w:val="00806EDC"/>
    <w:rsid w:val="008107AB"/>
    <w:rsid w:val="00832AD7"/>
    <w:rsid w:val="00837998"/>
    <w:rsid w:val="00841F95"/>
    <w:rsid w:val="00847DD4"/>
    <w:rsid w:val="008608DA"/>
    <w:rsid w:val="00867174"/>
    <w:rsid w:val="00880FB4"/>
    <w:rsid w:val="00893DE9"/>
    <w:rsid w:val="00893E98"/>
    <w:rsid w:val="008A5A22"/>
    <w:rsid w:val="008B5A6C"/>
    <w:rsid w:val="008B7637"/>
    <w:rsid w:val="008C24C8"/>
    <w:rsid w:val="008C5183"/>
    <w:rsid w:val="008C5AD7"/>
    <w:rsid w:val="008C731D"/>
    <w:rsid w:val="008F3B50"/>
    <w:rsid w:val="008F4C19"/>
    <w:rsid w:val="008F5227"/>
    <w:rsid w:val="008F7DC3"/>
    <w:rsid w:val="009249FF"/>
    <w:rsid w:val="009432E0"/>
    <w:rsid w:val="0094371D"/>
    <w:rsid w:val="00962D0E"/>
    <w:rsid w:val="00974F64"/>
    <w:rsid w:val="00976DEC"/>
    <w:rsid w:val="009836E6"/>
    <w:rsid w:val="00992F7B"/>
    <w:rsid w:val="009A302D"/>
    <w:rsid w:val="009A6CAC"/>
    <w:rsid w:val="009B03CB"/>
    <w:rsid w:val="009B42C6"/>
    <w:rsid w:val="009C6E8C"/>
    <w:rsid w:val="009D0765"/>
    <w:rsid w:val="009E2945"/>
    <w:rsid w:val="009F0F23"/>
    <w:rsid w:val="00A0626A"/>
    <w:rsid w:val="00A42E9C"/>
    <w:rsid w:val="00A45509"/>
    <w:rsid w:val="00A5538C"/>
    <w:rsid w:val="00A613E1"/>
    <w:rsid w:val="00A86808"/>
    <w:rsid w:val="00AA1551"/>
    <w:rsid w:val="00AA3BCC"/>
    <w:rsid w:val="00AB1495"/>
    <w:rsid w:val="00AD7FD4"/>
    <w:rsid w:val="00AE7CAC"/>
    <w:rsid w:val="00AF74AD"/>
    <w:rsid w:val="00B056AC"/>
    <w:rsid w:val="00B22224"/>
    <w:rsid w:val="00B22BBD"/>
    <w:rsid w:val="00B26DE8"/>
    <w:rsid w:val="00B27395"/>
    <w:rsid w:val="00B279D3"/>
    <w:rsid w:val="00B63A04"/>
    <w:rsid w:val="00B66209"/>
    <w:rsid w:val="00B72E54"/>
    <w:rsid w:val="00B77B78"/>
    <w:rsid w:val="00BA71D4"/>
    <w:rsid w:val="00BD7752"/>
    <w:rsid w:val="00C114F5"/>
    <w:rsid w:val="00C16D9B"/>
    <w:rsid w:val="00C42352"/>
    <w:rsid w:val="00C42A54"/>
    <w:rsid w:val="00C4442C"/>
    <w:rsid w:val="00C44798"/>
    <w:rsid w:val="00C54184"/>
    <w:rsid w:val="00C65379"/>
    <w:rsid w:val="00C73796"/>
    <w:rsid w:val="00C80E08"/>
    <w:rsid w:val="00C836F5"/>
    <w:rsid w:val="00C90041"/>
    <w:rsid w:val="00C91B9B"/>
    <w:rsid w:val="00C96175"/>
    <w:rsid w:val="00CA0548"/>
    <w:rsid w:val="00CA3BFB"/>
    <w:rsid w:val="00CC4CE1"/>
    <w:rsid w:val="00CE10E9"/>
    <w:rsid w:val="00CE46FA"/>
    <w:rsid w:val="00CE57A6"/>
    <w:rsid w:val="00CF4E87"/>
    <w:rsid w:val="00D03328"/>
    <w:rsid w:val="00D07FB9"/>
    <w:rsid w:val="00D1264C"/>
    <w:rsid w:val="00D144D7"/>
    <w:rsid w:val="00D17ECB"/>
    <w:rsid w:val="00D231BE"/>
    <w:rsid w:val="00D276ED"/>
    <w:rsid w:val="00D31A0E"/>
    <w:rsid w:val="00D426B5"/>
    <w:rsid w:val="00D56FC7"/>
    <w:rsid w:val="00D60AE9"/>
    <w:rsid w:val="00D63642"/>
    <w:rsid w:val="00D76A85"/>
    <w:rsid w:val="00D8104D"/>
    <w:rsid w:val="00D901BA"/>
    <w:rsid w:val="00D948B8"/>
    <w:rsid w:val="00D957C3"/>
    <w:rsid w:val="00DA60CC"/>
    <w:rsid w:val="00DB0D0D"/>
    <w:rsid w:val="00DB738F"/>
    <w:rsid w:val="00DC72B7"/>
    <w:rsid w:val="00DD3D62"/>
    <w:rsid w:val="00DE5EA6"/>
    <w:rsid w:val="00DF6FE3"/>
    <w:rsid w:val="00E10A1F"/>
    <w:rsid w:val="00E17F57"/>
    <w:rsid w:val="00E2088F"/>
    <w:rsid w:val="00E331B3"/>
    <w:rsid w:val="00E40199"/>
    <w:rsid w:val="00E439A6"/>
    <w:rsid w:val="00E502E5"/>
    <w:rsid w:val="00E529B9"/>
    <w:rsid w:val="00E60953"/>
    <w:rsid w:val="00E62463"/>
    <w:rsid w:val="00E70F79"/>
    <w:rsid w:val="00E73C6E"/>
    <w:rsid w:val="00E84385"/>
    <w:rsid w:val="00E85731"/>
    <w:rsid w:val="00E868D9"/>
    <w:rsid w:val="00EA175A"/>
    <w:rsid w:val="00EB1008"/>
    <w:rsid w:val="00EB207D"/>
    <w:rsid w:val="00EB4D94"/>
    <w:rsid w:val="00EC0EF8"/>
    <w:rsid w:val="00EC6A5E"/>
    <w:rsid w:val="00EC7BB4"/>
    <w:rsid w:val="00EF1EC4"/>
    <w:rsid w:val="00EF22E9"/>
    <w:rsid w:val="00F0571C"/>
    <w:rsid w:val="00F12CA6"/>
    <w:rsid w:val="00F224EF"/>
    <w:rsid w:val="00F42983"/>
    <w:rsid w:val="00F44FA5"/>
    <w:rsid w:val="00F64725"/>
    <w:rsid w:val="00F72B37"/>
    <w:rsid w:val="00F77841"/>
    <w:rsid w:val="00F77C4A"/>
    <w:rsid w:val="00FA040B"/>
    <w:rsid w:val="00FA14EC"/>
    <w:rsid w:val="00FB0F94"/>
    <w:rsid w:val="00FB326A"/>
    <w:rsid w:val="00FF2F34"/>
    <w:rsid w:val="00FF5094"/>
    <w:rsid w:val="239912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45F26"/>
  <w15:docId w15:val="{CF8D3857-3FFD-44F4-9EE1-1636254E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C0C"/>
    <w:pPr>
      <w:spacing w:line="360" w:lineRule="auto"/>
    </w:pPr>
    <w:rPr>
      <w:rFonts w:ascii="Calibri" w:hAnsi="Calibri"/>
      <w:sz w:val="22"/>
      <w:lang w:val="en-US"/>
    </w:rPr>
  </w:style>
  <w:style w:type="paragraph" w:styleId="Heading1">
    <w:name w:val="heading 1"/>
    <w:basedOn w:val="Normal"/>
    <w:next w:val="Normal"/>
    <w:qFormat/>
    <w:rsid w:val="00363C0C"/>
    <w:pPr>
      <w:keepNext/>
      <w:numPr>
        <w:numId w:val="16"/>
      </w:numPr>
      <w:spacing w:line="360" w:lineRule="exact"/>
      <w:outlineLvl w:val="0"/>
    </w:pPr>
    <w:rPr>
      <w:b/>
    </w:rPr>
  </w:style>
  <w:style w:type="paragraph" w:styleId="Heading2">
    <w:name w:val="heading 2"/>
    <w:basedOn w:val="Normal"/>
    <w:next w:val="Normal"/>
    <w:link w:val="Heading2Char"/>
    <w:unhideWhenUsed/>
    <w:qFormat/>
    <w:rsid w:val="00C42A54"/>
    <w:pPr>
      <w:keepNext/>
      <w:keepLines/>
      <w:numPr>
        <w:ilvl w:val="1"/>
        <w:numId w:val="16"/>
      </w:numPr>
      <w:spacing w:line="360" w:lineRule="exact"/>
      <w:outlineLvl w:val="1"/>
    </w:pPr>
    <w:rPr>
      <w:rFonts w:asciiTheme="majorHAnsi" w:eastAsiaTheme="majorEastAsia" w:hAnsiTheme="majorHAnsi" w:cstheme="majorBidi"/>
      <w:color w:val="0077CC" w:themeColor="accent1"/>
      <w:szCs w:val="26"/>
    </w:rPr>
  </w:style>
  <w:style w:type="paragraph" w:styleId="Heading3">
    <w:name w:val="heading 3"/>
    <w:basedOn w:val="Normal"/>
    <w:next w:val="Normal"/>
    <w:link w:val="Heading3Char"/>
    <w:unhideWhenUsed/>
    <w:rsid w:val="0016378F"/>
    <w:pPr>
      <w:keepNext/>
      <w:keepLines/>
      <w:spacing w:before="40"/>
      <w:outlineLvl w:val="2"/>
    </w:pPr>
    <w:rPr>
      <w:rFonts w:asciiTheme="majorHAnsi" w:eastAsiaTheme="majorEastAsia" w:hAnsiTheme="majorHAnsi" w:cstheme="majorBidi"/>
      <w:color w:val="003A65" w:themeColor="accent1" w:themeShade="7F"/>
      <w:sz w:val="24"/>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58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C42A54"/>
    <w:rPr>
      <w:rFonts w:asciiTheme="majorHAnsi" w:eastAsiaTheme="majorEastAsia" w:hAnsiTheme="majorHAnsi" w:cstheme="majorBidi"/>
      <w:color w:val="0077CC"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77CC"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0619F"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6378F"/>
    <w:rPr>
      <w:rFonts w:asciiTheme="majorHAnsi" w:eastAsiaTheme="majorEastAsia" w:hAnsiTheme="majorHAnsi" w:cstheme="majorBidi"/>
      <w:color w:val="003A65" w:themeColor="accent1" w:themeShade="7F"/>
      <w:sz w:val="24"/>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5898" w:themeColor="accent1" w:themeShade="BF"/>
      <w:sz w:val="22"/>
      <w:lang w:val="en-US"/>
    </w:rPr>
  </w:style>
  <w:style w:type="table" w:styleId="TableGrid">
    <w:name w:val="Table Grid"/>
    <w:basedOn w:val="TableNormal"/>
    <w:rsid w:val="00572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0276343\AppData\Local\Temp\Templafy\WordVsto\dwmu2d0j.dotx" TargetMode="External"/></Relationships>
</file>

<file path=word/theme/theme1.xml><?xml version="1.0" encoding="utf-8"?>
<a:theme xmlns:a="http://schemas.openxmlformats.org/drawingml/2006/main" name="philips2021">
  <a:themeElements>
    <a:clrScheme name="Custom 83">
      <a:dk1>
        <a:srgbClr val="000000"/>
      </a:dk1>
      <a:lt1>
        <a:srgbClr val="FFFFFF"/>
      </a:lt1>
      <a:dk2>
        <a:srgbClr val="000000"/>
      </a:dk2>
      <a:lt2>
        <a:srgbClr val="FFFFFF"/>
      </a:lt2>
      <a:accent1>
        <a:srgbClr val="0077CC"/>
      </a:accent1>
      <a:accent2>
        <a:srgbClr val="269A91"/>
      </a:accent2>
      <a:accent3>
        <a:srgbClr val="16973A"/>
      </a:accent3>
      <a:accent4>
        <a:srgbClr val="DE7C00"/>
      </a:accent4>
      <a:accent5>
        <a:srgbClr val="D10077"/>
      </a:accent5>
      <a:accent6>
        <a:srgbClr val="8345BA"/>
      </a:accent6>
      <a:hlink>
        <a:srgbClr val="00619F"/>
      </a:hlink>
      <a:folHlink>
        <a:srgbClr val="00629F"/>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isBaseTemplate":false,"templateName":"A4 blank document","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mplafyFormConfiguration><![CDATA[{"formFields":[],"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2.xml><?xml version="1.0" encoding="utf-8"?>
<ds:datastoreItem xmlns:ds="http://schemas.openxmlformats.org/officeDocument/2006/customXml" ds:itemID="{0BFE5B46-258F-4D55-A065-A66E3224440F}">
  <ds:schemaRefs/>
</ds:datastoreItem>
</file>

<file path=customXml/itemProps3.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customXml/itemProps5.xml><?xml version="1.0" encoding="utf-8"?>
<ds:datastoreItem xmlns:ds="http://schemas.openxmlformats.org/officeDocument/2006/customXml" ds:itemID="{588F483A-6751-4EC4-B3C4-453CB9CA0C65}">
  <ds:schemaRefs/>
</ds:datastoreItem>
</file>

<file path=customXml/itemProps6.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C:\Users\310276343\AppData\Local\Temp\Templafy\WordVsto\dwmu2d0j.dotx</Template>
  <TotalTime>1</TotalTime>
  <Pages>2</Pages>
  <Words>472</Words>
  <Characters>2330</Characters>
  <Application>Microsoft Office Word</Application>
  <DocSecurity>0</DocSecurity>
  <Lines>135</Lines>
  <Paragraphs>51</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 Smith</dc:creator>
  <cp:keywords/>
  <cp:lastModifiedBy>Tonia Smith</cp:lastModifiedBy>
  <cp:revision>2</cp:revision>
  <cp:lastPrinted>2025-06-26T21:05:00Z</cp:lastPrinted>
  <dcterms:created xsi:type="dcterms:W3CDTF">2026-07-25T23:01:00Z</dcterms:created>
  <dcterms:modified xsi:type="dcterms:W3CDTF">2026-07-25T23:01:00Z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637818333732013355</vt:lpwstr>
  </property>
  <property fmtid="{D5CDD505-2E9C-101B-9397-08002B2CF9AE}" pid="5" name="TemplafyUserProfileId">
    <vt:lpwstr>637648937954559873</vt:lpwstr>
  </property>
  <property fmtid="{D5CDD505-2E9C-101B-9397-08002B2CF9AE}" pid="6" name="TemplafyFromBlank">
    <vt:bool>true</vt:bool>
  </property>
</Properties>
</file>